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D1FFE" w14:textId="785591B3" w:rsidR="00D33309" w:rsidRDefault="00E56C9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3C811D" wp14:editId="7B19858F">
                <wp:simplePos x="0" y="0"/>
                <wp:positionH relativeFrom="page">
                  <wp:posOffset>363220</wp:posOffset>
                </wp:positionH>
                <wp:positionV relativeFrom="page">
                  <wp:posOffset>2971800</wp:posOffset>
                </wp:positionV>
                <wp:extent cx="6997700" cy="332105"/>
                <wp:effectExtent l="0" t="0" r="0" b="23495"/>
                <wp:wrapTight wrapText="bothSides">
                  <wp:wrapPolygon edited="0">
                    <wp:start x="78" y="0"/>
                    <wp:lineTo x="78" y="21476"/>
                    <wp:lineTo x="21404" y="21476"/>
                    <wp:lineTo x="21404" y="0"/>
                    <wp:lineTo x="78" y="0"/>
                  </wp:wrapPolygon>
                </wp:wrapTight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196F32" w14:textId="77777777" w:rsidR="00D71B0A" w:rsidRPr="0054038D" w:rsidRDefault="00D71B0A" w:rsidP="00D33309">
                            <w:pPr>
                              <w:pStyle w:val="Date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54038D">
                              <w:rPr>
                                <w:rFonts w:ascii="Calibri" w:hAnsi="Calibri"/>
                                <w:b/>
                              </w:rPr>
                              <w:t xml:space="preserve">Sunday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Series: 12-5pm - </w:t>
                            </w:r>
                            <w:r w:rsidRPr="0054038D">
                              <w:rPr>
                                <w:rFonts w:ascii="Calibri" w:hAnsi="Calibri"/>
                                <w:b/>
                              </w:rPr>
                              <w:t>April 28</w:t>
                            </w:r>
                            <w:r w:rsidRPr="0054038D">
                              <w:rPr>
                                <w:rFonts w:ascii="Calibri" w:hAnsi="Calibri"/>
                                <w:b/>
                                <w:vertAlign w:val="superscript"/>
                              </w:rPr>
                              <w:t>th</w:t>
                            </w:r>
                            <w:r w:rsidRPr="0054038D">
                              <w:rPr>
                                <w:rFonts w:ascii="Calibri" w:hAnsi="Calibri"/>
                                <w:b/>
                              </w:rPr>
                              <w:t>, May 5</w:t>
                            </w:r>
                            <w:r w:rsidRPr="0054038D">
                              <w:rPr>
                                <w:rFonts w:ascii="Calibri" w:hAnsi="Calibri"/>
                                <w:b/>
                                <w:vertAlign w:val="superscript"/>
                              </w:rPr>
                              <w:t>th</w:t>
                            </w:r>
                            <w:r w:rsidRPr="0054038D">
                              <w:rPr>
                                <w:rFonts w:ascii="Calibri" w:hAnsi="Calibri"/>
                                <w:b/>
                              </w:rPr>
                              <w:t xml:space="preserve"> &amp; May 19</w:t>
                            </w:r>
                            <w:r w:rsidRPr="0054038D">
                              <w:rPr>
                                <w:rFonts w:ascii="Calibri" w:hAnsi="Calibri"/>
                                <w:b/>
                                <w:vertAlign w:val="superscript"/>
                              </w:rPr>
                              <w:t>th</w:t>
                            </w:r>
                            <w:r w:rsidRPr="0054038D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28.6pt;margin-top:234pt;width:551pt;height:26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" filled="f" stroked="f">
                <v:textbox inset=",0,,0">
                  <w:txbxContent>
                    <w:p w14:paraId="5F196F32" w14:textId="77777777" w:rsidR="00D71B0A" w:rsidRPr="0054038D" w:rsidRDefault="00D71B0A" w:rsidP="00D33309">
                      <w:pPr>
                        <w:pStyle w:val="Date"/>
                        <w:rPr>
                          <w:rFonts w:ascii="Calibri" w:hAnsi="Calibri"/>
                          <w:b/>
                        </w:rPr>
                      </w:pPr>
                      <w:r w:rsidRPr="0054038D">
                        <w:rPr>
                          <w:rFonts w:ascii="Calibri" w:hAnsi="Calibri"/>
                          <w:b/>
                        </w:rPr>
                        <w:t xml:space="preserve">Sunday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Series: 12-5pm - </w:t>
                      </w:r>
                      <w:r w:rsidRPr="0054038D">
                        <w:rPr>
                          <w:rFonts w:ascii="Calibri" w:hAnsi="Calibri"/>
                          <w:b/>
                        </w:rPr>
                        <w:t>April 28</w:t>
                      </w:r>
                      <w:r w:rsidRPr="0054038D">
                        <w:rPr>
                          <w:rFonts w:ascii="Calibri" w:hAnsi="Calibri"/>
                          <w:b/>
                          <w:vertAlign w:val="superscript"/>
                        </w:rPr>
                        <w:t>th</w:t>
                      </w:r>
                      <w:r w:rsidRPr="0054038D">
                        <w:rPr>
                          <w:rFonts w:ascii="Calibri" w:hAnsi="Calibri"/>
                          <w:b/>
                        </w:rPr>
                        <w:t>, May 5</w:t>
                      </w:r>
                      <w:r w:rsidRPr="0054038D">
                        <w:rPr>
                          <w:rFonts w:ascii="Calibri" w:hAnsi="Calibri"/>
                          <w:b/>
                          <w:vertAlign w:val="superscript"/>
                        </w:rPr>
                        <w:t>th</w:t>
                      </w:r>
                      <w:r w:rsidRPr="0054038D">
                        <w:rPr>
                          <w:rFonts w:ascii="Calibri" w:hAnsi="Calibri"/>
                          <w:b/>
                        </w:rPr>
                        <w:t xml:space="preserve"> &amp; May 19</w:t>
                      </w:r>
                      <w:r w:rsidRPr="0054038D">
                        <w:rPr>
                          <w:rFonts w:ascii="Calibri" w:hAnsi="Calibri"/>
                          <w:b/>
                          <w:vertAlign w:val="superscript"/>
                        </w:rPr>
                        <w:t>th</w:t>
                      </w:r>
                      <w:r w:rsidRPr="0054038D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1" allowOverlap="1" wp14:anchorId="72711A3A" wp14:editId="05C3754B">
                <wp:simplePos x="0" y="0"/>
                <wp:positionH relativeFrom="page">
                  <wp:posOffset>685800</wp:posOffset>
                </wp:positionH>
                <wp:positionV relativeFrom="page">
                  <wp:posOffset>1981200</wp:posOffset>
                </wp:positionV>
                <wp:extent cx="6692900" cy="990600"/>
                <wp:effectExtent l="0" t="0" r="0" b="0"/>
                <wp:wrapTight wrapText="bothSides">
                  <wp:wrapPolygon edited="0">
                    <wp:start x="82" y="0"/>
                    <wp:lineTo x="82" y="21046"/>
                    <wp:lineTo x="21395" y="21046"/>
                    <wp:lineTo x="21395" y="0"/>
                    <wp:lineTo x="82" y="0"/>
                  </wp:wrapPolygon>
                </wp:wrapTight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AD9A06" w14:textId="77777777" w:rsidR="00D71B0A" w:rsidRDefault="00D71B0A" w:rsidP="0054038D">
                            <w:pPr>
                              <w:pStyle w:val="Heading1"/>
                              <w:rPr>
                                <w:rFonts w:ascii="Calibri" w:hAnsi="Calibri"/>
                                <w:color w:val="B96155" w:themeColor="accent5"/>
                              </w:rPr>
                            </w:pPr>
                            <w:r w:rsidRPr="0054038D"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Leadership Training Series </w:t>
                            </w:r>
                            <w:r>
                              <w:rPr>
                                <w:rFonts w:ascii="Calibri" w:hAnsi="Calibri"/>
                                <w:color w:val="B96155" w:themeColor="accent5"/>
                              </w:rPr>
                              <w:t>with</w:t>
                            </w:r>
                            <w:r w:rsidRPr="0054038D"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 </w:t>
                            </w:r>
                          </w:p>
                          <w:p w14:paraId="601C2088" w14:textId="5E9BCB22" w:rsidR="00D71B0A" w:rsidRDefault="00D71B0A" w:rsidP="0054038D">
                            <w:pPr>
                              <w:pStyle w:val="Heading1"/>
                              <w:rPr>
                                <w:rFonts w:ascii="Calibri" w:hAnsi="Calibri"/>
                                <w:color w:val="B96155" w:themeColor="accent5"/>
                              </w:rPr>
                            </w:pPr>
                            <w:r w:rsidRPr="0054038D">
                              <w:rPr>
                                <w:rFonts w:ascii="Calibri" w:hAnsi="Calibri"/>
                                <w:color w:val="B96155" w:themeColor="accent5"/>
                              </w:rPr>
                              <w:t>Lanah K. Hake</w:t>
                            </w:r>
                            <w:r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 </w:t>
                            </w:r>
                            <w:r w:rsidRPr="00E56C92">
                              <w:rPr>
                                <w:rFonts w:ascii="Calibri" w:hAnsi="Calibri"/>
                                <w:color w:val="B96155" w:themeColor="accent5"/>
                                <w:sz w:val="20"/>
                              </w:rPr>
                              <w:t>(Founde</w:t>
                            </w:r>
                            <w:r>
                              <w:rPr>
                                <w:rFonts w:ascii="Calibri" w:hAnsi="Calibri"/>
                                <w:color w:val="B96155" w:themeColor="accent5"/>
                                <w:sz w:val="20"/>
                              </w:rPr>
                              <w:t>r Ft. Wayne Outdoor Yoga/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/>
                                <w:color w:val="B96155" w:themeColor="accent5"/>
                                <w:sz w:val="20"/>
                              </w:rPr>
                              <w:t>Lanahi</w:t>
                            </w:r>
                            <w:r w:rsidRPr="00E56C92">
                              <w:rPr>
                                <w:rFonts w:ascii="Calibri" w:hAnsi="Calibri"/>
                                <w:color w:val="B96155" w:themeColor="accent5"/>
                                <w:sz w:val="20"/>
                              </w:rPr>
                              <w:t>nk</w:t>
                            </w:r>
                            <w:proofErr w:type="spellEnd"/>
                            <w:r w:rsidRPr="00E56C92">
                              <w:rPr>
                                <w:rFonts w:ascii="Calibri" w:hAnsi="Calibri"/>
                                <w:color w:val="B96155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B96155" w:themeColor="accent5"/>
                                <w:sz w:val="20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B96155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&amp; </w:t>
                            </w:r>
                          </w:p>
                          <w:p w14:paraId="0E103E07" w14:textId="3218E211" w:rsidR="00D71B0A" w:rsidRPr="0054038D" w:rsidRDefault="00D71B0A" w:rsidP="0054038D">
                            <w:pPr>
                              <w:pStyle w:val="Heading1"/>
                              <w:rPr>
                                <w:rFonts w:ascii="Calibri" w:hAnsi="Calibri"/>
                                <w:color w:val="B96155" w:themeColor="accent5"/>
                              </w:rPr>
                            </w:pPr>
                            <w:r w:rsidRPr="0054038D">
                              <w:rPr>
                                <w:rFonts w:ascii="Calibri" w:hAnsi="Calibri"/>
                                <w:color w:val="B96155" w:themeColor="accent5"/>
                              </w:rPr>
                              <w:t>Nikki Myers</w:t>
                            </w:r>
                            <w:r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 </w:t>
                            </w:r>
                            <w:r w:rsidRPr="00243A11">
                              <w:rPr>
                                <w:rFonts w:ascii="Calibri" w:hAnsi="Calibri"/>
                                <w:color w:val="B96155" w:themeColor="accent5"/>
                                <w:sz w:val="22"/>
                              </w:rPr>
                              <w:t xml:space="preserve">(Founder </w:t>
                            </w:r>
                            <w:proofErr w:type="spellStart"/>
                            <w:r w:rsidRPr="00243A11">
                              <w:rPr>
                                <w:rFonts w:ascii="Calibri" w:hAnsi="Calibri"/>
                                <w:color w:val="B96155" w:themeColor="accent5"/>
                                <w:sz w:val="22"/>
                              </w:rPr>
                              <w:t>CityYoga</w:t>
                            </w:r>
                            <w:proofErr w:type="spellEnd"/>
                            <w:r w:rsidRPr="00243A11">
                              <w:rPr>
                                <w:rFonts w:ascii="Calibri" w:hAnsi="Calibri"/>
                                <w:color w:val="B96155" w:themeColor="accent5"/>
                                <w:sz w:val="22"/>
                              </w:rPr>
                              <w:t xml:space="preserve"> &amp; Y12SR)</w:t>
                            </w:r>
                          </w:p>
                          <w:p w14:paraId="20285741" w14:textId="77777777" w:rsidR="00D71B0A" w:rsidRPr="0054038D" w:rsidRDefault="00D71B0A" w:rsidP="0054038D">
                            <w:pPr>
                              <w:pStyle w:val="Heading1"/>
                              <w:rPr>
                                <w:rFonts w:ascii="Calibri" w:hAnsi="Calibri"/>
                                <w:color w:val="B96155" w:themeColor="accent5"/>
                              </w:rPr>
                            </w:pPr>
                            <w:r w:rsidRPr="0054038D"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Fort Wayne, Indiana </w:t>
                            </w:r>
                          </w:p>
                          <w:p w14:paraId="46A821BE" w14:textId="77777777" w:rsidR="00D71B0A" w:rsidRPr="0054038D" w:rsidRDefault="00D71B0A" w:rsidP="0054038D">
                            <w:pPr>
                              <w:pStyle w:val="Heading1"/>
                              <w:rPr>
                                <w:rFonts w:ascii="Calibri" w:hAnsi="Calibri"/>
                                <w:color w:val="B96155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54pt;margin-top:156pt;width:527pt;height:78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" filled="f" stroked="f">
                <v:textbox inset=",0,,0">
                  <w:txbxContent>
                    <w:p w14:paraId="5EAD9A06" w14:textId="77777777" w:rsidR="00D71B0A" w:rsidRDefault="00D71B0A" w:rsidP="0054038D">
                      <w:pPr>
                        <w:pStyle w:val="Heading1"/>
                        <w:rPr>
                          <w:rFonts w:ascii="Calibri" w:hAnsi="Calibri"/>
                          <w:color w:val="B96155" w:themeColor="accent5"/>
                        </w:rPr>
                      </w:pPr>
                      <w:r w:rsidRPr="0054038D">
                        <w:rPr>
                          <w:rFonts w:ascii="Calibri" w:hAnsi="Calibri"/>
                          <w:color w:val="B96155" w:themeColor="accent5"/>
                        </w:rPr>
                        <w:t xml:space="preserve">Leadership Training Series </w:t>
                      </w:r>
                      <w:r>
                        <w:rPr>
                          <w:rFonts w:ascii="Calibri" w:hAnsi="Calibri"/>
                          <w:color w:val="B96155" w:themeColor="accent5"/>
                        </w:rPr>
                        <w:t>with</w:t>
                      </w:r>
                      <w:r w:rsidRPr="0054038D">
                        <w:rPr>
                          <w:rFonts w:ascii="Calibri" w:hAnsi="Calibri"/>
                          <w:color w:val="B96155" w:themeColor="accent5"/>
                        </w:rPr>
                        <w:t xml:space="preserve"> </w:t>
                      </w:r>
                    </w:p>
                    <w:p w14:paraId="601C2088" w14:textId="5E9BCB22" w:rsidR="00D71B0A" w:rsidRDefault="00D71B0A" w:rsidP="0054038D">
                      <w:pPr>
                        <w:pStyle w:val="Heading1"/>
                        <w:rPr>
                          <w:rFonts w:ascii="Calibri" w:hAnsi="Calibri"/>
                          <w:color w:val="B96155" w:themeColor="accent5"/>
                        </w:rPr>
                      </w:pPr>
                      <w:r w:rsidRPr="0054038D">
                        <w:rPr>
                          <w:rFonts w:ascii="Calibri" w:hAnsi="Calibri"/>
                          <w:color w:val="B96155" w:themeColor="accent5"/>
                        </w:rPr>
                        <w:t>Lanah K. Hake</w:t>
                      </w:r>
                      <w:r>
                        <w:rPr>
                          <w:rFonts w:ascii="Calibri" w:hAnsi="Calibri"/>
                          <w:color w:val="B96155" w:themeColor="accent5"/>
                        </w:rPr>
                        <w:t xml:space="preserve"> </w:t>
                      </w:r>
                      <w:r w:rsidRPr="00E56C92">
                        <w:rPr>
                          <w:rFonts w:ascii="Calibri" w:hAnsi="Calibri"/>
                          <w:color w:val="B96155" w:themeColor="accent5"/>
                          <w:sz w:val="20"/>
                        </w:rPr>
                        <w:t>(Founde</w:t>
                      </w:r>
                      <w:r>
                        <w:rPr>
                          <w:rFonts w:ascii="Calibri" w:hAnsi="Calibri"/>
                          <w:color w:val="B96155" w:themeColor="accent5"/>
                          <w:sz w:val="20"/>
                        </w:rPr>
                        <w:t>r Ft. Wayne Outdoor Yoga/</w:t>
                      </w:r>
                      <w:proofErr w:type="spellStart"/>
                      <w:proofErr w:type="gramStart"/>
                      <w:r>
                        <w:rPr>
                          <w:rFonts w:ascii="Calibri" w:hAnsi="Calibri"/>
                          <w:color w:val="B96155" w:themeColor="accent5"/>
                          <w:sz w:val="20"/>
                        </w:rPr>
                        <w:t>Lanahi</w:t>
                      </w:r>
                      <w:r w:rsidRPr="00E56C92">
                        <w:rPr>
                          <w:rFonts w:ascii="Calibri" w:hAnsi="Calibri"/>
                          <w:color w:val="B96155" w:themeColor="accent5"/>
                          <w:sz w:val="20"/>
                        </w:rPr>
                        <w:t>nk</w:t>
                      </w:r>
                      <w:proofErr w:type="spellEnd"/>
                      <w:r w:rsidRPr="00E56C92">
                        <w:rPr>
                          <w:rFonts w:ascii="Calibri" w:hAnsi="Calibri"/>
                          <w:color w:val="B96155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96155" w:themeColor="accent5"/>
                          <w:sz w:val="20"/>
                        </w:rPr>
                        <w:t>)</w:t>
                      </w:r>
                      <w:proofErr w:type="gramEnd"/>
                      <w:r>
                        <w:rPr>
                          <w:rFonts w:ascii="Calibri" w:hAnsi="Calibri"/>
                          <w:color w:val="B96155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B96155" w:themeColor="accent5"/>
                        </w:rPr>
                        <w:t xml:space="preserve">&amp; </w:t>
                      </w:r>
                    </w:p>
                    <w:p w14:paraId="0E103E07" w14:textId="3218E211" w:rsidR="00D71B0A" w:rsidRPr="0054038D" w:rsidRDefault="00D71B0A" w:rsidP="0054038D">
                      <w:pPr>
                        <w:pStyle w:val="Heading1"/>
                        <w:rPr>
                          <w:rFonts w:ascii="Calibri" w:hAnsi="Calibri"/>
                          <w:color w:val="B96155" w:themeColor="accent5"/>
                        </w:rPr>
                      </w:pPr>
                      <w:r w:rsidRPr="0054038D">
                        <w:rPr>
                          <w:rFonts w:ascii="Calibri" w:hAnsi="Calibri"/>
                          <w:color w:val="B96155" w:themeColor="accent5"/>
                        </w:rPr>
                        <w:t>Nikki Myers</w:t>
                      </w:r>
                      <w:r>
                        <w:rPr>
                          <w:rFonts w:ascii="Calibri" w:hAnsi="Calibri"/>
                          <w:color w:val="B96155" w:themeColor="accent5"/>
                        </w:rPr>
                        <w:t xml:space="preserve"> </w:t>
                      </w:r>
                      <w:r w:rsidRPr="00243A11">
                        <w:rPr>
                          <w:rFonts w:ascii="Calibri" w:hAnsi="Calibri"/>
                          <w:color w:val="B96155" w:themeColor="accent5"/>
                          <w:sz w:val="22"/>
                        </w:rPr>
                        <w:t xml:space="preserve">(Founder </w:t>
                      </w:r>
                      <w:proofErr w:type="spellStart"/>
                      <w:r w:rsidRPr="00243A11">
                        <w:rPr>
                          <w:rFonts w:ascii="Calibri" w:hAnsi="Calibri"/>
                          <w:color w:val="B96155" w:themeColor="accent5"/>
                          <w:sz w:val="22"/>
                        </w:rPr>
                        <w:t>CityYoga</w:t>
                      </w:r>
                      <w:proofErr w:type="spellEnd"/>
                      <w:r w:rsidRPr="00243A11">
                        <w:rPr>
                          <w:rFonts w:ascii="Calibri" w:hAnsi="Calibri"/>
                          <w:color w:val="B96155" w:themeColor="accent5"/>
                          <w:sz w:val="22"/>
                        </w:rPr>
                        <w:t xml:space="preserve"> &amp; Y12SR)</w:t>
                      </w:r>
                    </w:p>
                    <w:p w14:paraId="20285741" w14:textId="77777777" w:rsidR="00D71B0A" w:rsidRPr="0054038D" w:rsidRDefault="00D71B0A" w:rsidP="0054038D">
                      <w:pPr>
                        <w:pStyle w:val="Heading1"/>
                        <w:rPr>
                          <w:rFonts w:ascii="Calibri" w:hAnsi="Calibri"/>
                          <w:color w:val="B96155" w:themeColor="accent5"/>
                        </w:rPr>
                      </w:pPr>
                      <w:r w:rsidRPr="0054038D">
                        <w:rPr>
                          <w:rFonts w:ascii="Calibri" w:hAnsi="Calibri"/>
                          <w:color w:val="B96155" w:themeColor="accent5"/>
                        </w:rPr>
                        <w:t xml:space="preserve">Fort Wayne, Indiana </w:t>
                      </w:r>
                    </w:p>
                    <w:p w14:paraId="46A821BE" w14:textId="77777777" w:rsidR="00D71B0A" w:rsidRPr="0054038D" w:rsidRDefault="00D71B0A" w:rsidP="0054038D">
                      <w:pPr>
                        <w:pStyle w:val="Heading1"/>
                        <w:rPr>
                          <w:rFonts w:ascii="Calibri" w:hAnsi="Calibri"/>
                          <w:color w:val="B96155" w:themeColor="accent5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3A11">
        <w:rPr>
          <w:noProof/>
        </w:rPr>
        <mc:AlternateContent>
          <mc:Choice Requires="wpg">
            <w:drawing>
              <wp:anchor distT="0" distB="0" distL="114300" distR="114300" simplePos="0" relativeHeight="251683841" behindDoc="0" locked="0" layoutInCell="1" allowOverlap="1" wp14:anchorId="300041FD" wp14:editId="1CE988BE">
                <wp:simplePos x="0" y="0"/>
                <wp:positionH relativeFrom="page">
                  <wp:posOffset>1417320</wp:posOffset>
                </wp:positionH>
                <wp:positionV relativeFrom="page">
                  <wp:posOffset>3200400</wp:posOffset>
                </wp:positionV>
                <wp:extent cx="4755515" cy="2774315"/>
                <wp:effectExtent l="0" t="0" r="0" b="0"/>
                <wp:wrapThrough wrapText="bothSides">
                  <wp:wrapPolygon edited="0">
                    <wp:start x="11306" y="0"/>
                    <wp:lineTo x="3346" y="791"/>
                    <wp:lineTo x="2884" y="989"/>
                    <wp:lineTo x="3807" y="3164"/>
                    <wp:lineTo x="3807" y="6328"/>
                    <wp:lineTo x="0" y="7515"/>
                    <wp:lineTo x="0" y="16612"/>
                    <wp:lineTo x="7960" y="18985"/>
                    <wp:lineTo x="7960" y="21358"/>
                    <wp:lineTo x="16382" y="21358"/>
                    <wp:lineTo x="16382" y="18985"/>
                    <wp:lineTo x="21459" y="18985"/>
                    <wp:lineTo x="21459" y="791"/>
                    <wp:lineTo x="13383" y="0"/>
                    <wp:lineTo x="11306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5515" cy="2774315"/>
                          <a:chOff x="0" y="0"/>
                          <a:chExt cx="5126355" cy="3152775"/>
                        </a:xfrm>
                      </wpg:grpSpPr>
                      <wpg:grpSp>
                        <wpg:cNvPr id="3" name="Group 19"/>
                        <wpg:cNvGrpSpPr>
                          <a:grpSpLocks/>
                        </wpg:cNvGrpSpPr>
                        <wpg:grpSpPr bwMode="auto">
                          <a:xfrm>
                            <a:off x="731520" y="0"/>
                            <a:ext cx="4343400" cy="344170"/>
                            <a:chOff x="2700" y="4284"/>
                            <a:chExt cx="6840" cy="542"/>
                          </a:xfrm>
                        </wpg:grpSpPr>
                        <wps:wsp>
                          <wps:cNvPr id="4" name="Line 4"/>
                          <wps:cNvCnPr/>
                          <wps:spPr bwMode="auto">
                            <a:xfrm>
                              <a:off x="2700" y="4500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7"/>
                          <wps:cNvCnPr/>
                          <wps:spPr bwMode="auto">
                            <a:xfrm>
                              <a:off x="2700" y="4500"/>
                              <a:ext cx="309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12"/>
                          <wps:cNvCnPr/>
                          <wps:spPr bwMode="auto">
                            <a:xfrm>
                              <a:off x="6444" y="4500"/>
                              <a:ext cx="309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0" y="4284"/>
                              <a:ext cx="620" cy="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6BE540" w14:textId="77777777" w:rsidR="00D71B0A" w:rsidRPr="001F4570" w:rsidRDefault="00D71B0A" w:rsidP="00D33309">
                                <w:pPr>
                                  <w:jc w:val="center"/>
                                  <w:rPr>
                                    <w:color w:val="6E91A3" w:themeColor="text2"/>
                                    <w:sz w:val="48"/>
                                  </w:rPr>
                                </w:pPr>
                                <w:r w:rsidRPr="001F4570">
                                  <w:rPr>
                                    <w:color w:val="6E91A3" w:themeColor="text2"/>
                                    <w:sz w:val="48"/>
                                  </w:rPr>
                                  <w:sym w:font="Wingdings 2" w:char="F0F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" name="Placeholder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695" y="344170"/>
                            <a:ext cx="2315210" cy="1546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4BF9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720" y="1717675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905" y="200660"/>
                            <a:ext cx="1822450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15060"/>
                            <a:ext cx="1977390" cy="1320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28" style="position:absolute;margin-left:111.6pt;margin-top:252pt;width:374.45pt;height:218.45pt;z-index:251683841;mso-position-horizontal-relative:page;mso-position-vertical-relative:page;mso-width-relative:margin;mso-height-relative:margin" coordsize="5126355,3152775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">
                <v:group id="Group 19" o:spid="_x0000_s1029" style="position:absolute;left:731520;width:4343400;height:344170" coordorigin="2700,4284" coordsize="6840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line id="Line 4" o:spid="_x0000_s1030" style="position:absolute;visibility:visible;mso-wrap-style:square" from="2700,4500" to="5940,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G1hDcIAAADaAAAADwAAAGRycy9kb3ducmV2LnhtbESPQWvCQBSE70L/w/IKvemmpYhEV5GW&#10;QA/twRjF4yP7TILZt2F3TdJ/7wqCx2FmvmFWm9G0oifnG8sK3mcJCOLS6oYrBcU+my5A+ICssbVM&#10;Cv7Jw2b9Mllhqu3AO+rzUIkIYZ+igjqELpXSlzUZ9DPbEUfvbJ3BEKWrpHY4RLhp5UeSzKXBhuNC&#10;jR191VRe8qtRcPj7LvI+O2W+G9pf1xz5WmxZqbfXcbsEEWgMz/Cj/aMVfML9SrwBcn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G1hDcIAAADaAAAADwAAAAAAAAAAAAAA&#10;AAChAgAAZHJzL2Rvd25yZXYueG1sUEsFBgAAAAAEAAQA+QAAAJADAAAAAA==&#10;" strokecolor="#6e91a3 [3215]" strokeweight="1.5pt">
                    <v:shadow opacity="22938f" mv:blur="38100f" offset="0,2pt"/>
                  </v:line>
                  <v:line id="Line 7" o:spid="_x0000_s1031" style="position:absolute;visibility:visible;mso-wrap-style:square" from="2700,4500" to="5796,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yHElsIAAADaAAAADwAAAGRycy9kb3ducmV2LnhtbESPQWvCQBSE70L/w/IKvemmhYpEV5GW&#10;QA/twRjF4yP7TILZt2F3TdJ/7wqCx2FmvmFWm9G0oifnG8sK3mcJCOLS6oYrBcU+my5A+ICssbVM&#10;Cv7Jw2b9Mllhqu3AO+rzUIkIYZ+igjqELpXSlzUZ9DPbEUfvbJ3BEKWrpHY4RLhp5UeSzKXBhuNC&#10;jR191VRe8qtRcPj7LvI+O2W+G9pf1xz5WmxZqbfXcbsEEWgMz/Cj/aMVfML9SrwBcn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yHElsIAAADaAAAADwAAAAAAAAAAAAAA&#10;AAChAgAAZHJzL2Rvd25yZXYueG1sUEsFBgAAAAAEAAQA+QAAAJADAAAAAA==&#10;" strokecolor="#6e91a3 [3215]" strokeweight="1.5pt">
                    <v:shadow opacity="22938f" mv:blur="38100f" offset="0,2pt"/>
                  </v:line>
                  <v:line id="Line 12" o:spid="_x0000_s1032" style="position:absolute;visibility:visible;mso-wrap-style:square" from="6444,4500" to="9540,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/Na4cIAAADaAAAADwAAAGRycy9kb3ducmV2LnhtbESPQWvCQBSE74L/YXmCN93Yg0h0FWkJ&#10;eKiHxigeH9nXJDT7NuyuSfrvuwXB4zAz3zC7w2ha0ZPzjWUFq2UCgri0uuFKQXHJFhsQPiBrbC2T&#10;gl/ycNhPJztMtR34i/o8VCJC2KeooA6hS6X0ZU0G/dJ2xNH7ts5giNJVUjscIty08i1J1tJgw3Gh&#10;xo7eayp/8odRcD1/FHmf3TPfDe2na278KI6s1Hw2HrcgAo3hFX62T1rBGv6vxBsg9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/Na4cIAAADaAAAADwAAAAAAAAAAAAAA&#10;AAChAgAAZHJzL2Rvd25yZXYueG1sUEsFBgAAAAAEAAQA+QAAAJADAAAAAA==&#10;" strokecolor="#6e91a3 [3215]" strokeweight="1.5pt">
                    <v:shadow opacity="22938f" mv:blur="38100f" offset="0,2pt"/>
                  </v:line>
                  <v:shape id="Text Box 13" o:spid="_x0000_s1033" type="#_x0000_t202" style="position:absolute;left:5870;top:4284;width:620;height:5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  <v:textbox inset="0,0,0,0">
                      <w:txbxContent>
                        <w:p w14:paraId="046BE540" w14:textId="77777777" w:rsidR="00D71B0A" w:rsidRPr="001F4570" w:rsidRDefault="00D71B0A" w:rsidP="00D33309">
                          <w:pPr>
                            <w:jc w:val="center"/>
                            <w:rPr>
                              <w:color w:val="6E91A3" w:themeColor="text2"/>
                              <w:sz w:val="48"/>
                            </w:rPr>
                          </w:pPr>
                          <w:r w:rsidRPr="001F4570">
                            <w:rPr>
                              <w:color w:val="6E91A3" w:themeColor="text2"/>
                              <w:sz w:val="48"/>
                            </w:rPr>
                            <w:sym w:font="Wingdings 2" w:char="F0F0"/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laceholder" o:spid="_x0000_s1034" type="#_x0000_t75" style="position:absolute;left:988695;top:344170;width:2315210;height:1546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9&#10;O9bCAAAA2wAAAA8AAABkcnMvZG93bnJldi54bWxEj0FrwkAUhO+C/2F5Qm+6qRHR1FVEKJR6ShS9&#10;PrKvydLs25DdmuTfdwsFj8PMfMPsDoNtxIM6bxwreF0kIIhLpw1XCq6X9/kGhA/IGhvHpGAkD4f9&#10;dLLDTLuec3oUoRIRwj5DBXUIbSalL2uy6BeuJY7el+sshii7SuoO+wi3jVwmyVpaNBwXamzpVFP5&#10;XfxYBUNe4dlsL96WY4rX23j/NEdW6mU2HN9ABBrCM/zf/tAK0hX8fYk/QO5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IvTvWwgAAANsAAAAPAAAAAAAAAAAAAAAAAJwCAABk&#10;cnMvZG93bnJldi54bWxQSwUGAAAAAAQABAD3AAAAiwMAAAAA&#10;" stroked="t" strokecolor="#a4bf96" strokeweight="1pt">
                  <v:imagedata r:id="rId12" o:title=""/>
                  <v:path arrowok="t"/>
                </v:shape>
                <v:shape id="Picture 2" o:spid="_x0000_s1035" type="#_x0000_t75" style="position:absolute;left:1950720;top:1717675;width:1905000;height:1435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A&#10;W57CAAAA2wAAAA8AAABkcnMvZG93bnJldi54bWxET01rwkAQvQv9D8sUvDWbitgSs4q2FJRiaFPF&#10;65CdJqHZ2ZBdTeqvdw+Cx8f7TpeDacSZOldbVvAcxSCIC6trLhXsfz6eXkE4j6yxsUwK/snBcvEw&#10;SjHRtudvOue+FCGEXYIKKu/bREpXVGTQRbYlDtyv7Qz6ALtS6g77EG4aOYnjmTRYc2iosKW3ioq/&#10;/GQUfGb4le+ma7xsvTxkq+PlZY3vSo0fh9UchKfB38U390YrmIT14Uv4AXJx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wFuewgAAANsAAAAPAAAAAAAAAAAAAAAAAJwCAABk&#10;cnMvZG93bnJldi54bWxQSwUGAAAAAAQABAD3AAAAiwMAAAAA&#10;">
                  <v:imagedata r:id="rId13" o:title=""/>
                  <v:path arrowok="t"/>
                </v:shape>
                <v:shape id="Picture 3" o:spid="_x0000_s1036" type="#_x0000_t75" style="position:absolute;left:3303905;top:200660;width:1822450;height:25565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M&#10;AkTFAAAA2wAAAA8AAABkcnMvZG93bnJldi54bWxEj0FrwkAUhO9C/8PyCr1I3aggNrpKKZT21GKU&#10;tsfX7DMJ7r5Ns6+a/vuuIHgcZuYbZrnuvVNH6mIT2MB4lIEiLoNtuDKw2z7fz0FFQbboApOBP4qw&#10;Xt0MlpjbcOINHQupVIJwzNFALdLmWseyJo9xFFri5O1D51GS7CptOzwluHd6kmUz7bHhtFBjS081&#10;lYfi1xs4vLzTtOB++vnm3FC+vx4+5Mcac3fbPy5ACfVyDV/ar9bAZAznL+kH6NU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DAJExQAAANsAAAAPAAAAAAAAAAAAAAAAAJwC&#10;AABkcnMvZG93bnJldi54bWxQSwUGAAAAAAQABAD3AAAAjgMAAAAA&#10;">
                  <v:imagedata r:id="rId14" o:title=""/>
                  <v:path arrowok="t"/>
                </v:shape>
                <v:shape id="Picture 24" o:spid="_x0000_s1037" type="#_x0000_t75" style="position:absolute;top:1115060;width:1977390;height:1320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o&#10;azrCAAAA2wAAAA8AAABkcnMvZG93bnJldi54bWxEj0FrAjEUhO8F/0N4Qm81W5Uiq1FEiFg8lKq9&#10;v26eu6Gbl2UT3fXfm4LgcZiZb5jFqne1uFIbrGcF76MMBHHhjeVSwemo32YgQkQ2WHsmBTcKsFoO&#10;XhaYG9/xN10PsRQJwiFHBVWMTS5lKCpyGEa+IU7e2bcOY5JtKU2LXYK7Wo6z7EM6tJwWKmxoU1Hx&#10;d7g4BZ3T65vWk+xn/7udfn2S1dZulHod9us5iEh9fIYf7Z1RMJ7C/5f0A+Ty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aGs6wgAAANsAAAAPAAAAAAAAAAAAAAAAAJwCAABk&#10;cnMvZG93bnJldi54bWxQSwUGAAAAAAQABAD3AAAAiwMAAAAA&#10;">
                  <v:imagedata r:id="rId15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243A11">
        <w:rPr>
          <w:noProof/>
        </w:rPr>
        <w:drawing>
          <wp:anchor distT="0" distB="0" distL="114300" distR="114300" simplePos="0" relativeHeight="251684865" behindDoc="0" locked="0" layoutInCell="1" allowOverlap="1" wp14:anchorId="4C5B5EA2" wp14:editId="5E2406D1">
            <wp:simplePos x="0" y="0"/>
            <wp:positionH relativeFrom="page">
              <wp:posOffset>325120</wp:posOffset>
            </wp:positionH>
            <wp:positionV relativeFrom="page">
              <wp:posOffset>457200</wp:posOffset>
            </wp:positionV>
            <wp:extent cx="5207000" cy="1092200"/>
            <wp:effectExtent l="0" t="0" r="0" b="0"/>
            <wp:wrapThrough wrapText="bothSides">
              <wp:wrapPolygon edited="0">
                <wp:start x="18650" y="0"/>
                <wp:lineTo x="1475" y="2009"/>
                <wp:lineTo x="0" y="2512"/>
                <wp:lineTo x="316" y="21098"/>
                <wp:lineTo x="21179" y="21098"/>
                <wp:lineTo x="21495" y="21098"/>
                <wp:lineTo x="21495" y="6028"/>
                <wp:lineTo x="20652" y="2009"/>
                <wp:lineTo x="19809" y="0"/>
                <wp:lineTo x="1865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M 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038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522558" wp14:editId="58A32C38">
                <wp:simplePos x="0" y="0"/>
                <wp:positionH relativeFrom="page">
                  <wp:posOffset>685800</wp:posOffset>
                </wp:positionH>
                <wp:positionV relativeFrom="page">
                  <wp:posOffset>1474470</wp:posOffset>
                </wp:positionV>
                <wp:extent cx="6416040" cy="494030"/>
                <wp:effectExtent l="0" t="0" r="0" b="13970"/>
                <wp:wrapTight wrapText="bothSides">
                  <wp:wrapPolygon edited="0">
                    <wp:start x="86" y="0"/>
                    <wp:lineTo x="86" y="21100"/>
                    <wp:lineTo x="21378" y="21100"/>
                    <wp:lineTo x="21378" y="0"/>
                    <wp:lineTo x="86" y="0"/>
                  </wp:wrapPolygon>
                </wp:wrapTight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04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7329AA" w14:textId="77777777" w:rsidR="00D71B0A" w:rsidRPr="00E56C92" w:rsidRDefault="00D71B0A" w:rsidP="00D33309">
                            <w:pPr>
                              <w:pStyle w:val="Title"/>
                              <w:rPr>
                                <w:rFonts w:ascii="Avenir Book" w:hAnsi="Avenir Book"/>
                                <w:b/>
                                <w:sz w:val="56"/>
                                <w:highlight w:val="yellow"/>
                              </w:rPr>
                            </w:pPr>
                            <w:r w:rsidRPr="00E56C92">
                              <w:rPr>
                                <w:rFonts w:ascii="Avenir Book" w:hAnsi="Avenir Book"/>
                                <w:b/>
                                <w:sz w:val="56"/>
                                <w:highlight w:val="yellow"/>
                              </w:rPr>
                              <w:t xml:space="preserve">Yoga In </w:t>
                            </w:r>
                            <w:r w:rsidRPr="00D71B0A">
                              <w:rPr>
                                <w:rFonts w:ascii="Avenir Book" w:hAnsi="Avenir Book"/>
                                <w:b/>
                                <w:i/>
                                <w:sz w:val="56"/>
                                <w:highlight w:val="yellow"/>
                              </w:rPr>
                              <w:t>Action</w:t>
                            </w:r>
                          </w:p>
                          <w:p w14:paraId="59122BEF" w14:textId="77777777" w:rsidR="00D71B0A" w:rsidRPr="002C4D86" w:rsidRDefault="00D71B0A" w:rsidP="00D33309">
                            <w:pPr>
                              <w:pStyle w:val="Title"/>
                              <w:rPr>
                                <w:rFonts w:ascii="Avenir Book" w:hAnsi="Avenir Book"/>
                                <w:b/>
                                <w:sz w:val="28"/>
                              </w:rPr>
                            </w:pPr>
                            <w:r w:rsidRPr="00E56C92">
                              <w:rPr>
                                <w:rFonts w:ascii="Avenir Book" w:hAnsi="Avenir Book"/>
                                <w:b/>
                                <w:sz w:val="28"/>
                                <w:highlight w:val="yellow"/>
                              </w:rPr>
                              <w:t>Fort Wayne, Indiana</w:t>
                            </w:r>
                            <w:r>
                              <w:rPr>
                                <w:rFonts w:ascii="Avenir Book" w:hAnsi="Avenir Book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292C4D1D" w14:textId="77777777" w:rsidR="00D71B0A" w:rsidRDefault="00D71B0A" w:rsidP="00D33309">
                            <w:pPr>
                              <w:pStyle w:val="Title"/>
                              <w:jc w:val="left"/>
                              <w:rPr>
                                <w:sz w:val="56"/>
                              </w:rPr>
                            </w:pPr>
                          </w:p>
                          <w:p w14:paraId="23970A7C" w14:textId="77777777" w:rsidR="00D71B0A" w:rsidRPr="00D33309" w:rsidRDefault="00D71B0A" w:rsidP="00D33309">
                            <w:pPr>
                              <w:pStyle w:val="Title"/>
                              <w:jc w:val="left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54pt;margin-top:116.1pt;width:505.2pt;height:38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" filled="f" stroked="f">
                <v:textbox inset=",0,,0">
                  <w:txbxContent>
                    <w:p w14:paraId="2C7329AA" w14:textId="77777777" w:rsidR="00D71B0A" w:rsidRPr="00E56C92" w:rsidRDefault="00D71B0A" w:rsidP="00D33309">
                      <w:pPr>
                        <w:pStyle w:val="Title"/>
                        <w:rPr>
                          <w:rFonts w:ascii="Avenir Book" w:hAnsi="Avenir Book"/>
                          <w:b/>
                          <w:sz w:val="56"/>
                          <w:highlight w:val="yellow"/>
                        </w:rPr>
                      </w:pPr>
                      <w:r w:rsidRPr="00E56C92">
                        <w:rPr>
                          <w:rFonts w:ascii="Avenir Book" w:hAnsi="Avenir Book"/>
                          <w:b/>
                          <w:sz w:val="56"/>
                          <w:highlight w:val="yellow"/>
                        </w:rPr>
                        <w:t xml:space="preserve">Yoga In </w:t>
                      </w:r>
                      <w:r w:rsidRPr="00D71B0A">
                        <w:rPr>
                          <w:rFonts w:ascii="Avenir Book" w:hAnsi="Avenir Book"/>
                          <w:b/>
                          <w:i/>
                          <w:sz w:val="56"/>
                          <w:highlight w:val="yellow"/>
                        </w:rPr>
                        <w:t>Action</w:t>
                      </w:r>
                    </w:p>
                    <w:p w14:paraId="59122BEF" w14:textId="77777777" w:rsidR="00D71B0A" w:rsidRPr="002C4D86" w:rsidRDefault="00D71B0A" w:rsidP="00D33309">
                      <w:pPr>
                        <w:pStyle w:val="Title"/>
                        <w:rPr>
                          <w:rFonts w:ascii="Avenir Book" w:hAnsi="Avenir Book"/>
                          <w:b/>
                          <w:sz w:val="28"/>
                        </w:rPr>
                      </w:pPr>
                      <w:r w:rsidRPr="00E56C92">
                        <w:rPr>
                          <w:rFonts w:ascii="Avenir Book" w:hAnsi="Avenir Book"/>
                          <w:b/>
                          <w:sz w:val="28"/>
                          <w:highlight w:val="yellow"/>
                        </w:rPr>
                        <w:t>Fort Wayne, Indiana</w:t>
                      </w:r>
                      <w:r>
                        <w:rPr>
                          <w:rFonts w:ascii="Avenir Book" w:hAnsi="Avenir Book"/>
                          <w:b/>
                          <w:sz w:val="28"/>
                        </w:rPr>
                        <w:t xml:space="preserve"> </w:t>
                      </w:r>
                    </w:p>
                    <w:p w14:paraId="292C4D1D" w14:textId="77777777" w:rsidR="00D71B0A" w:rsidRDefault="00D71B0A" w:rsidP="00D33309">
                      <w:pPr>
                        <w:pStyle w:val="Title"/>
                        <w:jc w:val="left"/>
                        <w:rPr>
                          <w:sz w:val="56"/>
                        </w:rPr>
                      </w:pPr>
                    </w:p>
                    <w:p w14:paraId="23970A7C" w14:textId="77777777" w:rsidR="00D71B0A" w:rsidRPr="00D33309" w:rsidRDefault="00D71B0A" w:rsidP="00D33309">
                      <w:pPr>
                        <w:pStyle w:val="Title"/>
                        <w:jc w:val="left"/>
                        <w:rPr>
                          <w:sz w:val="5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4038D"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611C0131" wp14:editId="0A66A8F1">
                <wp:simplePos x="0" y="0"/>
                <wp:positionH relativeFrom="page">
                  <wp:posOffset>1295400</wp:posOffset>
                </wp:positionH>
                <wp:positionV relativeFrom="page">
                  <wp:posOffset>8686800</wp:posOffset>
                </wp:positionV>
                <wp:extent cx="5410200" cy="958850"/>
                <wp:effectExtent l="0" t="0" r="0" b="6350"/>
                <wp:wrapThrough wrapText="bothSides">
                  <wp:wrapPolygon edited="0">
                    <wp:start x="0" y="0"/>
                    <wp:lineTo x="0" y="21171"/>
                    <wp:lineTo x="21499" y="21171"/>
                    <wp:lineTo x="21499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958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3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6C4D3" w14:textId="77777777" w:rsidR="00D71B0A" w:rsidRPr="00361EBB" w:rsidRDefault="00D71B0A" w:rsidP="004E280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B96155" w:themeColor="accent5"/>
                                <w:sz w:val="32"/>
                              </w:rPr>
                            </w:pPr>
                            <w:r w:rsidRPr="00361EBB">
                              <w:rPr>
                                <w:rFonts w:ascii="Calibri" w:hAnsi="Calibri"/>
                                <w:b/>
                                <w:color w:val="B96155" w:themeColor="accent5"/>
                                <w:sz w:val="32"/>
                              </w:rPr>
                              <w:t xml:space="preserve">To Register: </w:t>
                            </w:r>
                          </w:p>
                          <w:bookmarkStart w:id="0" w:name="_GoBack"/>
                          <w:p w14:paraId="438A877B" w14:textId="77777777" w:rsidR="00361EBB" w:rsidRPr="00361EBB" w:rsidRDefault="00361EBB" w:rsidP="00361EBB">
                            <w:pPr>
                              <w:jc w:val="center"/>
                              <w:rPr>
                                <w:rFonts w:ascii="Calibri" w:hAnsi="Calibri"/>
                                <w:color w:val="B96155" w:themeColor="accent5"/>
                                <w:sz w:val="28"/>
                              </w:rPr>
                            </w:pPr>
                            <w:r w:rsidRPr="00361EBB">
                              <w:rPr>
                                <w:rFonts w:ascii="Calibri" w:hAnsi="Calibri"/>
                                <w:color w:val="B96155" w:themeColor="accent5"/>
                              </w:rPr>
                              <w:fldChar w:fldCharType="begin"/>
                            </w:r>
                            <w:r w:rsidRPr="00361EBB">
                              <w:rPr>
                                <w:rFonts w:ascii="Calibri" w:hAnsi="Calibri"/>
                                <w:color w:val="B96155" w:themeColor="accent5"/>
                              </w:rPr>
                              <w:instrText xml:space="preserve"> HYPERLINK "http://www.lanahlink.com" </w:instrText>
                            </w:r>
                            <w:r w:rsidRPr="00361EBB">
                              <w:rPr>
                                <w:rFonts w:ascii="Calibri" w:hAnsi="Calibri"/>
                                <w:color w:val="B96155" w:themeColor="accent5"/>
                              </w:rPr>
                            </w:r>
                            <w:r w:rsidRPr="00361EBB">
                              <w:rPr>
                                <w:rFonts w:ascii="Calibri" w:hAnsi="Calibri"/>
                                <w:color w:val="B96155" w:themeColor="accent5"/>
                              </w:rPr>
                              <w:fldChar w:fldCharType="separate"/>
                            </w:r>
                            <w:r w:rsidRPr="00361EBB">
                              <w:rPr>
                                <w:rStyle w:val="Hyperlink"/>
                                <w:rFonts w:ascii="Calibri" w:hAnsi="Calibri"/>
                              </w:rPr>
                              <w:t>www.lanahlink.com</w:t>
                            </w:r>
                            <w:r w:rsidRPr="00361EBB">
                              <w:rPr>
                                <w:rFonts w:ascii="Calibri" w:hAnsi="Calibri"/>
                                <w:color w:val="B96155" w:themeColor="accent5"/>
                              </w:rPr>
                              <w:fldChar w:fldCharType="end"/>
                            </w:r>
                            <w:r w:rsidRPr="00361EBB"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 click on EVENTS</w:t>
                            </w:r>
                          </w:p>
                          <w:bookmarkEnd w:id="0"/>
                          <w:p w14:paraId="77B76137" w14:textId="6DFD3298" w:rsidR="00D71B0A" w:rsidRDefault="00D71B0A" w:rsidP="00361EBB">
                            <w:pPr>
                              <w:ind w:firstLine="720"/>
                              <w:rPr>
                                <w:rFonts w:ascii="Calibri" w:hAnsi="Calibri"/>
                                <w:color w:val="B96155" w:themeColor="accent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B96155" w:themeColor="accent5"/>
                              </w:rPr>
                              <w:t>Register by March 1</w:t>
                            </w:r>
                            <w:r w:rsidRPr="0054038D">
                              <w:rPr>
                                <w:rFonts w:ascii="Calibri" w:hAnsi="Calibri"/>
                                <w:color w:val="B96155" w:themeColor="accent5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 = $275, By April 1</w:t>
                            </w:r>
                            <w:r w:rsidRPr="0054038D">
                              <w:rPr>
                                <w:rFonts w:ascii="Calibri" w:hAnsi="Calibri"/>
                                <w:color w:val="B96155" w:themeColor="accent5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 = $300, After April 1</w:t>
                            </w:r>
                            <w:r w:rsidRPr="0054038D">
                              <w:rPr>
                                <w:rFonts w:ascii="Calibri" w:hAnsi="Calibri"/>
                                <w:color w:val="B96155" w:themeColor="accent5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 = $325</w:t>
                            </w:r>
                          </w:p>
                          <w:p w14:paraId="347C4BBB" w14:textId="24E97355" w:rsidR="00361EBB" w:rsidRDefault="00361EBB" w:rsidP="00361EBB">
                            <w:pPr>
                              <w:ind w:firstLine="720"/>
                              <w:jc w:val="center"/>
                              <w:rPr>
                                <w:rFonts w:ascii="Calibri" w:hAnsi="Calibri"/>
                                <w:color w:val="B96155" w:themeColor="accent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B96155" w:themeColor="accent5"/>
                              </w:rPr>
                              <w:t xml:space="preserve">Questions: </w:t>
                            </w:r>
                            <w:hyperlink r:id="rId17" w:history="1">
                              <w:r w:rsidRPr="00265185">
                                <w:rPr>
                                  <w:rStyle w:val="Hyperlink"/>
                                  <w:rFonts w:ascii="Calibri" w:hAnsi="Calibri"/>
                                </w:rPr>
                                <w:t>Lanah@LanahLInk.com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102pt;margin-top:684pt;width:426pt;height:75.5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" mv:complextextbox="1" fillcolor="#f8e8db [663]" stroked="f">
                <v:fill opacity="22873f"/>
                <v:textbox>
                  <w:txbxContent>
                    <w:p w14:paraId="3F66C4D3" w14:textId="77777777" w:rsidR="00D71B0A" w:rsidRPr="00361EBB" w:rsidRDefault="00D71B0A" w:rsidP="004E280B">
                      <w:pPr>
                        <w:jc w:val="center"/>
                        <w:rPr>
                          <w:rFonts w:ascii="Calibri" w:hAnsi="Calibri"/>
                          <w:b/>
                          <w:color w:val="B96155" w:themeColor="accent5"/>
                          <w:sz w:val="32"/>
                        </w:rPr>
                      </w:pPr>
                      <w:r w:rsidRPr="00361EBB">
                        <w:rPr>
                          <w:rFonts w:ascii="Calibri" w:hAnsi="Calibri"/>
                          <w:b/>
                          <w:color w:val="B96155" w:themeColor="accent5"/>
                          <w:sz w:val="32"/>
                        </w:rPr>
                        <w:t xml:space="preserve">To Register: </w:t>
                      </w:r>
                    </w:p>
                    <w:bookmarkStart w:id="1" w:name="_GoBack"/>
                    <w:p w14:paraId="438A877B" w14:textId="77777777" w:rsidR="00361EBB" w:rsidRPr="00361EBB" w:rsidRDefault="00361EBB" w:rsidP="00361EBB">
                      <w:pPr>
                        <w:jc w:val="center"/>
                        <w:rPr>
                          <w:rFonts w:ascii="Calibri" w:hAnsi="Calibri"/>
                          <w:color w:val="B96155" w:themeColor="accent5"/>
                          <w:sz w:val="28"/>
                        </w:rPr>
                      </w:pPr>
                      <w:r w:rsidRPr="00361EBB">
                        <w:rPr>
                          <w:rFonts w:ascii="Calibri" w:hAnsi="Calibri"/>
                          <w:color w:val="B96155" w:themeColor="accent5"/>
                        </w:rPr>
                        <w:fldChar w:fldCharType="begin"/>
                      </w:r>
                      <w:r w:rsidRPr="00361EBB">
                        <w:rPr>
                          <w:rFonts w:ascii="Calibri" w:hAnsi="Calibri"/>
                          <w:color w:val="B96155" w:themeColor="accent5"/>
                        </w:rPr>
                        <w:instrText xml:space="preserve"> HYPERLINK "http://www.lanahlink.com" </w:instrText>
                      </w:r>
                      <w:r w:rsidRPr="00361EBB">
                        <w:rPr>
                          <w:rFonts w:ascii="Calibri" w:hAnsi="Calibri"/>
                          <w:color w:val="B96155" w:themeColor="accent5"/>
                        </w:rPr>
                      </w:r>
                      <w:r w:rsidRPr="00361EBB">
                        <w:rPr>
                          <w:rFonts w:ascii="Calibri" w:hAnsi="Calibri"/>
                          <w:color w:val="B96155" w:themeColor="accent5"/>
                        </w:rPr>
                        <w:fldChar w:fldCharType="separate"/>
                      </w:r>
                      <w:r w:rsidRPr="00361EBB">
                        <w:rPr>
                          <w:rStyle w:val="Hyperlink"/>
                          <w:rFonts w:ascii="Calibri" w:hAnsi="Calibri"/>
                        </w:rPr>
                        <w:t>www.lanahlink.com</w:t>
                      </w:r>
                      <w:r w:rsidRPr="00361EBB">
                        <w:rPr>
                          <w:rFonts w:ascii="Calibri" w:hAnsi="Calibri"/>
                          <w:color w:val="B96155" w:themeColor="accent5"/>
                        </w:rPr>
                        <w:fldChar w:fldCharType="end"/>
                      </w:r>
                      <w:r w:rsidRPr="00361EBB">
                        <w:rPr>
                          <w:rFonts w:ascii="Calibri" w:hAnsi="Calibri"/>
                          <w:color w:val="B96155" w:themeColor="accent5"/>
                        </w:rPr>
                        <w:t xml:space="preserve"> click on EVENTS</w:t>
                      </w:r>
                    </w:p>
                    <w:bookmarkEnd w:id="1"/>
                    <w:p w14:paraId="77B76137" w14:textId="6DFD3298" w:rsidR="00D71B0A" w:rsidRDefault="00D71B0A" w:rsidP="00361EBB">
                      <w:pPr>
                        <w:ind w:firstLine="720"/>
                        <w:rPr>
                          <w:rFonts w:ascii="Calibri" w:hAnsi="Calibri"/>
                          <w:color w:val="B96155" w:themeColor="accent5"/>
                        </w:rPr>
                      </w:pPr>
                      <w:r>
                        <w:rPr>
                          <w:rFonts w:ascii="Calibri" w:hAnsi="Calibri"/>
                          <w:color w:val="B96155" w:themeColor="accent5"/>
                        </w:rPr>
                        <w:t>Register by March 1</w:t>
                      </w:r>
                      <w:r w:rsidRPr="0054038D">
                        <w:rPr>
                          <w:rFonts w:ascii="Calibri" w:hAnsi="Calibri"/>
                          <w:color w:val="B96155" w:themeColor="accent5"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hAnsi="Calibri"/>
                          <w:color w:val="B96155" w:themeColor="accent5"/>
                        </w:rPr>
                        <w:t xml:space="preserve"> = $275, By April 1</w:t>
                      </w:r>
                      <w:r w:rsidRPr="0054038D">
                        <w:rPr>
                          <w:rFonts w:ascii="Calibri" w:hAnsi="Calibri"/>
                          <w:color w:val="B96155" w:themeColor="accent5"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hAnsi="Calibri"/>
                          <w:color w:val="B96155" w:themeColor="accent5"/>
                        </w:rPr>
                        <w:t xml:space="preserve"> = $300, After April 1</w:t>
                      </w:r>
                      <w:r w:rsidRPr="0054038D">
                        <w:rPr>
                          <w:rFonts w:ascii="Calibri" w:hAnsi="Calibri"/>
                          <w:color w:val="B96155" w:themeColor="accent5"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hAnsi="Calibri"/>
                          <w:color w:val="B96155" w:themeColor="accent5"/>
                        </w:rPr>
                        <w:t xml:space="preserve"> = $325</w:t>
                      </w:r>
                    </w:p>
                    <w:p w14:paraId="347C4BBB" w14:textId="24E97355" w:rsidR="00361EBB" w:rsidRDefault="00361EBB" w:rsidP="00361EBB">
                      <w:pPr>
                        <w:ind w:firstLine="720"/>
                        <w:jc w:val="center"/>
                        <w:rPr>
                          <w:rFonts w:ascii="Calibri" w:hAnsi="Calibri"/>
                          <w:color w:val="B96155" w:themeColor="accent5"/>
                        </w:rPr>
                      </w:pPr>
                      <w:r>
                        <w:rPr>
                          <w:rFonts w:ascii="Calibri" w:hAnsi="Calibri"/>
                          <w:color w:val="B96155" w:themeColor="accent5"/>
                        </w:rPr>
                        <w:t xml:space="preserve">Questions: </w:t>
                      </w:r>
                      <w:hyperlink r:id="rId18" w:history="1">
                        <w:r w:rsidRPr="00265185">
                          <w:rPr>
                            <w:rStyle w:val="Hyperlink"/>
                            <w:rFonts w:ascii="Calibri" w:hAnsi="Calibri"/>
                          </w:rPr>
                          <w:t>Lanah@LanahLInk.com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038D">
        <w:rPr>
          <w:noProof/>
        </w:rPr>
        <w:drawing>
          <wp:anchor distT="0" distB="0" distL="114300" distR="114300" simplePos="0" relativeHeight="251682817" behindDoc="0" locked="0" layoutInCell="1" allowOverlap="1" wp14:anchorId="1F6BEDDC" wp14:editId="0A90CF44">
            <wp:simplePos x="0" y="0"/>
            <wp:positionH relativeFrom="page">
              <wp:posOffset>2089150</wp:posOffset>
            </wp:positionH>
            <wp:positionV relativeFrom="page">
              <wp:posOffset>9486900</wp:posOffset>
            </wp:positionV>
            <wp:extent cx="3810000" cy="469900"/>
            <wp:effectExtent l="0" t="0" r="0" b="12700"/>
            <wp:wrapThrough wrapText="bothSides">
              <wp:wrapPolygon edited="0">
                <wp:start x="0" y="0"/>
                <wp:lineTo x="0" y="21016"/>
                <wp:lineTo x="21456" y="21016"/>
                <wp:lineTo x="21456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ahheader-300x3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38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6C1BF9" wp14:editId="7E7A091A">
                <wp:simplePos x="0" y="0"/>
                <wp:positionH relativeFrom="page">
                  <wp:posOffset>685800</wp:posOffset>
                </wp:positionH>
                <wp:positionV relativeFrom="page">
                  <wp:posOffset>6684645</wp:posOffset>
                </wp:positionV>
                <wp:extent cx="6400800" cy="1735455"/>
                <wp:effectExtent l="0" t="0" r="0" b="17145"/>
                <wp:wrapTight wrapText="bothSides">
                  <wp:wrapPolygon edited="0">
                    <wp:start x="0" y="0"/>
                    <wp:lineTo x="0" y="21497"/>
                    <wp:lineTo x="21514" y="21497"/>
                    <wp:lineTo x="21514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73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24403C5" w14:textId="3F43EBBA" w:rsidR="00D71B0A" w:rsidRPr="002C4D86" w:rsidRDefault="00D71B0A" w:rsidP="003C3828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pacing w:val="10"/>
                              </w:rPr>
                            </w:pP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 xml:space="preserve">This </w:t>
                            </w:r>
                            <w:r w:rsidRPr="002C4D86">
                              <w:rPr>
                                <w:rFonts w:ascii="Calibri" w:hAnsi="Calibri"/>
                                <w:i/>
                                <w:spacing w:val="10"/>
                              </w:rPr>
                              <w:t>Yoga In Action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 xml:space="preserve"> series p</w:t>
                            </w: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>rovides an opportunity to explore our selves and purpose through a combinatio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>n of yoga practice, discussions</w:t>
                            </w: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 xml:space="preserve"> and reflection including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>: (Note, familiarity with yoga is preferred, but you do not need to be advanced yoga student to attend. Yoga teachers, activists, leaders and interested students seeking this purpose work are welcome).</w:t>
                            </w:r>
                          </w:p>
                          <w:p w14:paraId="36517F8C" w14:textId="77777777" w:rsidR="00D71B0A" w:rsidRPr="002C4D86" w:rsidRDefault="00D71B0A" w:rsidP="003C3828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pacing w:val="10"/>
                              </w:rPr>
                            </w:pPr>
                          </w:p>
                          <w:p w14:paraId="6F96F5BF" w14:textId="77777777" w:rsidR="00D71B0A" w:rsidRPr="002C4D86" w:rsidRDefault="00D71B0A" w:rsidP="003C382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alibri" w:hAnsi="Calibri"/>
                                <w:spacing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10"/>
                              </w:rPr>
                              <w:t>Self-</w:t>
                            </w:r>
                            <w:r w:rsidRPr="002C4D86">
                              <w:rPr>
                                <w:rFonts w:ascii="Calibri" w:hAnsi="Calibri"/>
                                <w:b/>
                                <w:spacing w:val="10"/>
                              </w:rPr>
                              <w:t>Inquiry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 xml:space="preserve">: </w:t>
                            </w: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 xml:space="preserve">What is my Purpose? What does ‘living on purpose’ look like for me? </w:t>
                            </w:r>
                          </w:p>
                          <w:p w14:paraId="0D5EA311" w14:textId="77777777" w:rsidR="00D71B0A" w:rsidRPr="002C4D86" w:rsidRDefault="00D71B0A" w:rsidP="003C382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alibri" w:hAnsi="Calibri"/>
                                <w:spacing w:val="10"/>
                              </w:rPr>
                            </w:pPr>
                            <w:r w:rsidRPr="002C4D86">
                              <w:rPr>
                                <w:rFonts w:ascii="Calibri" w:hAnsi="Calibri"/>
                                <w:b/>
                                <w:spacing w:val="10"/>
                              </w:rPr>
                              <w:t>Interdependence</w:t>
                            </w: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>: What is our connection to world around us, each other?</w:t>
                            </w:r>
                          </w:p>
                          <w:p w14:paraId="02A26E43" w14:textId="77777777" w:rsidR="00D71B0A" w:rsidRPr="002C4D86" w:rsidRDefault="00D71B0A" w:rsidP="003C382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alibri" w:hAnsi="Calibri"/>
                                <w:spacing w:val="10"/>
                              </w:rPr>
                            </w:pPr>
                            <w:r w:rsidRPr="002C4D86">
                              <w:rPr>
                                <w:rFonts w:ascii="Calibri" w:hAnsi="Calibri"/>
                                <w:b/>
                                <w:spacing w:val="10"/>
                              </w:rPr>
                              <w:t>Community</w:t>
                            </w: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>: How can I gain practical tools to enhance communication &amp; connection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>?</w:t>
                            </w: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 xml:space="preserve"> </w:t>
                            </w:r>
                          </w:p>
                          <w:p w14:paraId="2C6CC4D3" w14:textId="77777777" w:rsidR="00D71B0A" w:rsidRPr="002C4D86" w:rsidRDefault="00D71B0A" w:rsidP="003C382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alibri" w:hAnsi="Calibri"/>
                                <w:spacing w:val="10"/>
                              </w:rPr>
                            </w:pPr>
                            <w:r w:rsidRPr="002C4D86">
                              <w:rPr>
                                <w:rFonts w:ascii="Calibri" w:hAnsi="Calibri"/>
                                <w:b/>
                                <w:spacing w:val="10"/>
                              </w:rPr>
                              <w:t>Action</w:t>
                            </w: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>How can we initiate</w:t>
                            </w: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 xml:space="preserve"> a community project that</w:t>
                            </w:r>
                            <w:r>
                              <w:rPr>
                                <w:rFonts w:ascii="Calibri" w:hAnsi="Calibri"/>
                                <w:spacing w:val="10"/>
                              </w:rPr>
                              <w:t xml:space="preserve"> makes a difference off the mat?</w:t>
                            </w:r>
                            <w:r w:rsidRPr="002C4D86">
                              <w:rPr>
                                <w:rFonts w:ascii="Calibri" w:hAnsi="Calibri"/>
                                <w:spacing w:val="10"/>
                              </w:rPr>
                              <w:t xml:space="preserve"> </w:t>
                            </w:r>
                          </w:p>
                          <w:p w14:paraId="63C7AD3E" w14:textId="77777777" w:rsidR="00D71B0A" w:rsidRPr="002C4D86" w:rsidRDefault="00D71B0A" w:rsidP="00D33309">
                            <w:pPr>
                              <w:pStyle w:val="BodyText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54pt;margin-top:526.35pt;width:7in;height:136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" mv:complextextbox="1" filled="f" stroked="f">
                <v:textbox inset="0,0,0,0">
                  <w:txbxContent>
                    <w:p w14:paraId="724403C5" w14:textId="3F43EBBA" w:rsidR="00D71B0A" w:rsidRPr="002C4D86" w:rsidRDefault="00D71B0A" w:rsidP="003C3828">
                      <w:pPr>
                        <w:pStyle w:val="BodyText"/>
                        <w:spacing w:line="240" w:lineRule="auto"/>
                        <w:jc w:val="center"/>
                        <w:rPr>
                          <w:rFonts w:ascii="Calibri" w:hAnsi="Calibri"/>
                          <w:spacing w:val="10"/>
                        </w:rPr>
                      </w:pPr>
                      <w:r w:rsidRPr="002C4D86">
                        <w:rPr>
                          <w:rFonts w:ascii="Calibri" w:hAnsi="Calibri"/>
                          <w:spacing w:val="10"/>
                        </w:rPr>
                        <w:t xml:space="preserve">This </w:t>
                      </w:r>
                      <w:r w:rsidRPr="002C4D86">
                        <w:rPr>
                          <w:rFonts w:ascii="Calibri" w:hAnsi="Calibri"/>
                          <w:i/>
                          <w:spacing w:val="10"/>
                        </w:rPr>
                        <w:t>Yoga In Action</w:t>
                      </w:r>
                      <w:r>
                        <w:rPr>
                          <w:rFonts w:ascii="Calibri" w:hAnsi="Calibri"/>
                          <w:spacing w:val="10"/>
                        </w:rPr>
                        <w:t xml:space="preserve"> series p</w:t>
                      </w:r>
                      <w:r w:rsidRPr="002C4D86">
                        <w:rPr>
                          <w:rFonts w:ascii="Calibri" w:hAnsi="Calibri"/>
                          <w:spacing w:val="10"/>
                        </w:rPr>
                        <w:t>rovides an opportunity to explore our selves and purpose through a combinatio</w:t>
                      </w:r>
                      <w:r>
                        <w:rPr>
                          <w:rFonts w:ascii="Calibri" w:hAnsi="Calibri"/>
                          <w:spacing w:val="10"/>
                        </w:rPr>
                        <w:t>n of yoga practice, discussions</w:t>
                      </w:r>
                      <w:r w:rsidRPr="002C4D86">
                        <w:rPr>
                          <w:rFonts w:ascii="Calibri" w:hAnsi="Calibri"/>
                          <w:spacing w:val="10"/>
                        </w:rPr>
                        <w:t xml:space="preserve"> and reflection including</w:t>
                      </w:r>
                      <w:r>
                        <w:rPr>
                          <w:rFonts w:ascii="Calibri" w:hAnsi="Calibri"/>
                          <w:spacing w:val="10"/>
                        </w:rPr>
                        <w:t>: (Note, familiarity with yoga is preferred, but you do not need to be advanced yoga student to attend. Yoga teachers, activists, leaders and interested students seeking this purpose work are welcome).</w:t>
                      </w:r>
                    </w:p>
                    <w:p w14:paraId="36517F8C" w14:textId="77777777" w:rsidR="00D71B0A" w:rsidRPr="002C4D86" w:rsidRDefault="00D71B0A" w:rsidP="003C3828">
                      <w:pPr>
                        <w:pStyle w:val="BodyText"/>
                        <w:spacing w:line="240" w:lineRule="auto"/>
                        <w:jc w:val="center"/>
                        <w:rPr>
                          <w:rFonts w:ascii="Calibri" w:hAnsi="Calibri"/>
                          <w:spacing w:val="10"/>
                        </w:rPr>
                      </w:pPr>
                    </w:p>
                    <w:p w14:paraId="6F96F5BF" w14:textId="77777777" w:rsidR="00D71B0A" w:rsidRPr="002C4D86" w:rsidRDefault="00D71B0A" w:rsidP="003C382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alibri" w:hAnsi="Calibri"/>
                          <w:spacing w:val="10"/>
                        </w:rPr>
                      </w:pPr>
                      <w:r>
                        <w:rPr>
                          <w:rFonts w:ascii="Calibri" w:hAnsi="Calibri"/>
                          <w:b/>
                          <w:spacing w:val="10"/>
                        </w:rPr>
                        <w:t>Self-</w:t>
                      </w:r>
                      <w:r w:rsidRPr="002C4D86">
                        <w:rPr>
                          <w:rFonts w:ascii="Calibri" w:hAnsi="Calibri"/>
                          <w:b/>
                          <w:spacing w:val="10"/>
                        </w:rPr>
                        <w:t>Inquiry</w:t>
                      </w:r>
                      <w:r>
                        <w:rPr>
                          <w:rFonts w:ascii="Calibri" w:hAnsi="Calibri"/>
                          <w:spacing w:val="10"/>
                        </w:rPr>
                        <w:t xml:space="preserve">: </w:t>
                      </w:r>
                      <w:r w:rsidRPr="002C4D86">
                        <w:rPr>
                          <w:rFonts w:ascii="Calibri" w:hAnsi="Calibri"/>
                          <w:spacing w:val="10"/>
                        </w:rPr>
                        <w:t xml:space="preserve">What is my Purpose? What does ‘living on purpose’ look like for me? </w:t>
                      </w:r>
                    </w:p>
                    <w:p w14:paraId="0D5EA311" w14:textId="77777777" w:rsidR="00D71B0A" w:rsidRPr="002C4D86" w:rsidRDefault="00D71B0A" w:rsidP="003C382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alibri" w:hAnsi="Calibri"/>
                          <w:spacing w:val="10"/>
                        </w:rPr>
                      </w:pPr>
                      <w:r w:rsidRPr="002C4D86">
                        <w:rPr>
                          <w:rFonts w:ascii="Calibri" w:hAnsi="Calibri"/>
                          <w:b/>
                          <w:spacing w:val="10"/>
                        </w:rPr>
                        <w:t>Interdependence</w:t>
                      </w:r>
                      <w:r w:rsidRPr="002C4D86">
                        <w:rPr>
                          <w:rFonts w:ascii="Calibri" w:hAnsi="Calibri"/>
                          <w:spacing w:val="10"/>
                        </w:rPr>
                        <w:t>: What is our connection to world around us, each other?</w:t>
                      </w:r>
                    </w:p>
                    <w:p w14:paraId="02A26E43" w14:textId="77777777" w:rsidR="00D71B0A" w:rsidRPr="002C4D86" w:rsidRDefault="00D71B0A" w:rsidP="003C382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alibri" w:hAnsi="Calibri"/>
                          <w:spacing w:val="10"/>
                        </w:rPr>
                      </w:pPr>
                      <w:r w:rsidRPr="002C4D86">
                        <w:rPr>
                          <w:rFonts w:ascii="Calibri" w:hAnsi="Calibri"/>
                          <w:b/>
                          <w:spacing w:val="10"/>
                        </w:rPr>
                        <w:t>Community</w:t>
                      </w:r>
                      <w:r w:rsidRPr="002C4D86">
                        <w:rPr>
                          <w:rFonts w:ascii="Calibri" w:hAnsi="Calibri"/>
                          <w:spacing w:val="10"/>
                        </w:rPr>
                        <w:t>: How can I gain practical tools to enhance communication &amp; connection</w:t>
                      </w:r>
                      <w:r>
                        <w:rPr>
                          <w:rFonts w:ascii="Calibri" w:hAnsi="Calibri"/>
                          <w:spacing w:val="10"/>
                        </w:rPr>
                        <w:t>?</w:t>
                      </w:r>
                      <w:r w:rsidRPr="002C4D86">
                        <w:rPr>
                          <w:rFonts w:ascii="Calibri" w:hAnsi="Calibri"/>
                          <w:spacing w:val="10"/>
                        </w:rPr>
                        <w:t xml:space="preserve"> </w:t>
                      </w:r>
                    </w:p>
                    <w:p w14:paraId="2C6CC4D3" w14:textId="77777777" w:rsidR="00D71B0A" w:rsidRPr="002C4D86" w:rsidRDefault="00D71B0A" w:rsidP="003C3828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alibri" w:hAnsi="Calibri"/>
                          <w:spacing w:val="10"/>
                        </w:rPr>
                      </w:pPr>
                      <w:r w:rsidRPr="002C4D86">
                        <w:rPr>
                          <w:rFonts w:ascii="Calibri" w:hAnsi="Calibri"/>
                          <w:b/>
                          <w:spacing w:val="10"/>
                        </w:rPr>
                        <w:t>Action</w:t>
                      </w:r>
                      <w:r w:rsidRPr="002C4D86">
                        <w:rPr>
                          <w:rFonts w:ascii="Calibri" w:hAnsi="Calibri"/>
                          <w:spacing w:val="10"/>
                        </w:rPr>
                        <w:t xml:space="preserve">: </w:t>
                      </w:r>
                      <w:r>
                        <w:rPr>
                          <w:rFonts w:ascii="Calibri" w:hAnsi="Calibri"/>
                          <w:spacing w:val="10"/>
                        </w:rPr>
                        <w:t>How can we initiate</w:t>
                      </w:r>
                      <w:r w:rsidRPr="002C4D86">
                        <w:rPr>
                          <w:rFonts w:ascii="Calibri" w:hAnsi="Calibri"/>
                          <w:spacing w:val="10"/>
                        </w:rPr>
                        <w:t xml:space="preserve"> a community project that</w:t>
                      </w:r>
                      <w:r>
                        <w:rPr>
                          <w:rFonts w:ascii="Calibri" w:hAnsi="Calibri"/>
                          <w:spacing w:val="10"/>
                        </w:rPr>
                        <w:t xml:space="preserve"> makes a difference off the mat?</w:t>
                      </w:r>
                      <w:r w:rsidRPr="002C4D86">
                        <w:rPr>
                          <w:rFonts w:ascii="Calibri" w:hAnsi="Calibri"/>
                          <w:spacing w:val="10"/>
                        </w:rPr>
                        <w:t xml:space="preserve"> </w:t>
                      </w:r>
                    </w:p>
                    <w:p w14:paraId="63C7AD3E" w14:textId="77777777" w:rsidR="00D71B0A" w:rsidRPr="002C4D86" w:rsidRDefault="00D71B0A" w:rsidP="00D33309">
                      <w:pPr>
                        <w:pStyle w:val="BodyText"/>
                        <w:rPr>
                          <w:spacing w:val="1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4038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BC2F25" wp14:editId="10696C4C">
                <wp:simplePos x="0" y="0"/>
                <wp:positionH relativeFrom="page">
                  <wp:posOffset>1714500</wp:posOffset>
                </wp:positionH>
                <wp:positionV relativeFrom="page">
                  <wp:posOffset>6379210</wp:posOffset>
                </wp:positionV>
                <wp:extent cx="4343400" cy="292735"/>
                <wp:effectExtent l="0" t="0" r="0" b="12065"/>
                <wp:wrapTight wrapText="bothSides">
                  <wp:wrapPolygon edited="0">
                    <wp:start x="0" y="0"/>
                    <wp:lineTo x="0" y="20616"/>
                    <wp:lineTo x="21474" y="20616"/>
                    <wp:lineTo x="21474" y="0"/>
                    <wp:lineTo x="0" y="0"/>
                  </wp:wrapPolygon>
                </wp:wrapTight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289D03" w14:textId="77777777" w:rsidR="00D71B0A" w:rsidRDefault="00D71B0A" w:rsidP="00D33309">
                            <w:pPr>
                              <w:pStyle w:val="Heading2"/>
                            </w:pPr>
                            <w:r>
                              <w:t>Yoga, Purpose &amp; 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margin-left:135pt;margin-top:502.3pt;width:342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" filled="f" stroked="f">
                <v:textbox inset="0,0,0,0">
                  <w:txbxContent>
                    <w:p w14:paraId="12289D03" w14:textId="77777777" w:rsidR="00D71B0A" w:rsidRDefault="00D71B0A" w:rsidP="00D33309">
                      <w:pPr>
                        <w:pStyle w:val="Heading2"/>
                      </w:pPr>
                      <w:r>
                        <w:t>Yoga, Purpose &amp; Action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4038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6C4885" wp14:editId="5026F6E6">
                <wp:simplePos x="0" y="0"/>
                <wp:positionH relativeFrom="page">
                  <wp:posOffset>1714500</wp:posOffset>
                </wp:positionH>
                <wp:positionV relativeFrom="page">
                  <wp:posOffset>6149340</wp:posOffset>
                </wp:positionV>
                <wp:extent cx="4343400" cy="344170"/>
                <wp:effectExtent l="0" t="0" r="25400" b="11430"/>
                <wp:wrapNone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44170"/>
                          <a:chOff x="2626" y="11124"/>
                          <a:chExt cx="6840" cy="542"/>
                        </a:xfrm>
                      </wpg:grpSpPr>
                      <wps:wsp>
                        <wps:cNvPr id="14" name="Line 14"/>
                        <wps:cNvCnPr/>
                        <wps:spPr bwMode="auto">
                          <a:xfrm>
                            <a:off x="2626" y="11340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/>
                        <wps:spPr bwMode="auto">
                          <a:xfrm>
                            <a:off x="2626" y="1134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6"/>
                        <wps:cNvCnPr/>
                        <wps:spPr bwMode="auto">
                          <a:xfrm>
                            <a:off x="6370" y="1134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796" y="11124"/>
                            <a:ext cx="6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12B3F" w14:textId="77777777" w:rsidR="00D71B0A" w:rsidRPr="001F4570" w:rsidRDefault="00D71B0A" w:rsidP="00D33309">
                              <w:pPr>
                                <w:jc w:val="center"/>
                                <w:rPr>
                                  <w:color w:val="6E91A3" w:themeColor="text2"/>
                                  <w:sz w:val="48"/>
                                </w:rPr>
                              </w:pPr>
                              <w:r w:rsidRPr="001F4570">
                                <w:rPr>
                                  <w:color w:val="6E91A3" w:themeColor="text2"/>
                                  <w:sz w:val="48"/>
                                </w:rPr>
                                <w:sym w:font="Wingdings 2" w:char="F0F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42" style="position:absolute;margin-left:135pt;margin-top:484.2pt;width:342pt;height:27.1pt;z-index:251668480;mso-position-horizontal-relative:page;mso-position-vertical-relative:page" coordorigin="2626,11124" coordsize="6840,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">
                <v:line id="Line 14" o:spid="_x0000_s1043" style="position:absolute;visibility:visible;mso-wrap-style:square" from="2626,11340" to="5866,11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Y7IXsEAAADbAAAADwAAAGRycy9kb3ducmV2LnhtbERPTWvCQBC9C/0PyxR6001LEYmuIi2B&#10;HtqDMYrHITsmwexs2F2T9N+7guBtHu9zVpvRtKIn5xvLCt5nCQji0uqGKwXFPpsuQPiArLG1TAr+&#10;ycNm/TJZYartwDvq81CJGMI+RQV1CF0qpS9rMuhntiOO3Nk6gyFCV0ntcIjhppUfSTKXBhuODTV2&#10;9FVTecmvRsHh77vI++yU+W5of11z5GuxZaXeXsftEkSgMTzFD/ePjvM/4f5LPECub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VjshewQAAANsAAAAPAAAAAAAAAAAAAAAA&#10;AKECAABkcnMvZG93bnJldi54bWxQSwUGAAAAAAQABAD5AAAAjwMAAAAA&#10;" strokecolor="#6e91a3 [3215]" strokeweight="1.5pt">
                  <v:shadow opacity="22938f" mv:blur="38100f" offset="0,2pt"/>
                </v:line>
                <v:line id="Line 15" o:spid="_x0000_s1044" style="position:absolute;visibility:visible;mso-wrap-style:square" from="2626,11340" to="5722,11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JtxcEAAADbAAAADwAAAGRycy9kb3ducmV2LnhtbERPTWvCQBC9C/0PyxR6000LFYmuIi2B&#10;HtqDMYrHITsmwexs2F2T9N+7guBtHu9zVpvRtKIn5xvLCt5nCQji0uqGKwXFPpsuQPiArLG1TAr+&#10;ycNm/TJZYartwDvq81CJGMI+RQV1CF0qpS9rMuhntiOO3Nk6gyFCV0ntcIjhppUfSTKXBhuODTV2&#10;9FVTecmvRsHh77vI++yU+W5of11z5GuxZaXeXsftEkSgMTzFD/ePjvM/4f5LPECub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6wm3FwQAAANsAAAAPAAAAAAAAAAAAAAAA&#10;AKECAABkcnMvZG93bnJldi54bWxQSwUGAAAAAAQABAD5AAAAjwMAAAAA&#10;" strokecolor="#6e91a3 [3215]" strokeweight="1.5pt">
                  <v:shadow opacity="22938f" mv:blur="38100f" offset="0,2pt"/>
                </v:line>
                <v:line id="Line 16" o:spid="_x0000_s1045" style="position:absolute;visibility:visible;mso-wrap-style:square" from="6370,11340" to="9466,11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DzssAAAADbAAAADwAAAGRycy9kb3ducmV2LnhtbERPTYvCMBC9C/6HMII3Td2DSDWK7FLw&#10;sB62VvE4NLNt2WZSkth2//1mQfA2j/c5u8NoWtGT841lBatlAoK4tLrhSkFxyRYbED4ga2wtk4Jf&#10;8nDYTyc7TLUd+Iv6PFQihrBPUUEdQpdK6cuaDPql7Ygj922dwRChq6R2OMRw08q3JFlLgw3Hhho7&#10;eq+p/MkfRsH1/FHkfXbPfDe0n6658aM4slLz2Xjcggg0hpf46T7pOH8N/7/EA+T+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oQ87LAAAAA2wAAAA8AAAAAAAAAAAAAAAAA&#10;oQIAAGRycy9kb3ducmV2LnhtbFBLBQYAAAAABAAEAPkAAACOAwAAAAA=&#10;" strokecolor="#6e91a3 [3215]" strokeweight="1.5pt">
                  <v:shadow opacity="22938f" mv:blur="38100f" offset="0,2pt"/>
                </v:line>
                <v:shape id="Text Box 17" o:spid="_x0000_s1046" type="#_x0000_t202" style="position:absolute;left:5796;top:11124;width:620;height:5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inset="0,0,0,0">
                    <w:txbxContent>
                      <w:p w14:paraId="42512B3F" w14:textId="77777777" w:rsidR="00D71B0A" w:rsidRPr="001F4570" w:rsidRDefault="00D71B0A" w:rsidP="00D33309">
                        <w:pPr>
                          <w:jc w:val="center"/>
                          <w:rPr>
                            <w:color w:val="6E91A3" w:themeColor="text2"/>
                            <w:sz w:val="48"/>
                          </w:rPr>
                        </w:pPr>
                        <w:r w:rsidRPr="001F4570">
                          <w:rPr>
                            <w:color w:val="6E91A3" w:themeColor="text2"/>
                            <w:sz w:val="48"/>
                          </w:rPr>
                          <w:sym w:font="Wingdings 2" w:char="F0F0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4038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DAB491" wp14:editId="45905035">
                <wp:simplePos x="0" y="0"/>
                <wp:positionH relativeFrom="page">
                  <wp:posOffset>701040</wp:posOffset>
                </wp:positionH>
                <wp:positionV relativeFrom="page">
                  <wp:posOffset>5958205</wp:posOffset>
                </wp:positionV>
                <wp:extent cx="6692900" cy="417195"/>
                <wp:effectExtent l="0" t="0" r="0" b="14605"/>
                <wp:wrapTight wrapText="bothSides">
                  <wp:wrapPolygon edited="0">
                    <wp:start x="82" y="0"/>
                    <wp:lineTo x="82" y="21041"/>
                    <wp:lineTo x="21395" y="21041"/>
                    <wp:lineTo x="21395" y="0"/>
                    <wp:lineTo x="82" y="0"/>
                  </wp:wrapPolygon>
                </wp:wrapTight>
                <wp:docPr id="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F99EC7" w14:textId="77777777" w:rsidR="00D71B0A" w:rsidRPr="003C3828" w:rsidRDefault="00D71B0A" w:rsidP="00D33309">
                            <w:pPr>
                              <w:pStyle w:val="Heading1"/>
                              <w:rPr>
                                <w:rFonts w:ascii="Calibri" w:hAnsi="Calibri"/>
                              </w:rPr>
                            </w:pPr>
                            <w:r w:rsidRPr="003C3828">
                              <w:rPr>
                                <w:rFonts w:ascii="Calibri" w:hAnsi="Calibri"/>
                              </w:rPr>
                              <w:t xml:space="preserve">Yoga In Action: Finding your purpose and living it both </w:t>
                            </w:r>
                            <w:proofErr w:type="gramStart"/>
                            <w:r w:rsidRPr="003C3828">
                              <w:rPr>
                                <w:rFonts w:ascii="Calibri" w:hAnsi="Calibri"/>
                              </w:rPr>
                              <w:t>On</w:t>
                            </w:r>
                            <w:proofErr w:type="gramEnd"/>
                            <w:r w:rsidRPr="003C3828">
                              <w:rPr>
                                <w:rFonts w:ascii="Calibri" w:hAnsi="Calibri"/>
                              </w:rPr>
                              <w:t xml:space="preserve"> and OFF the Mat</w:t>
                            </w:r>
                          </w:p>
                          <w:p w14:paraId="2A4D1521" w14:textId="77777777" w:rsidR="00D71B0A" w:rsidRPr="003C3828" w:rsidRDefault="00D71B0A" w:rsidP="00D33309">
                            <w:pPr>
                              <w:pStyle w:val="Heading1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5.2pt;margin-top:469.15pt;width:527pt;height:32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" filled="f" stroked="f">
                <v:textbox inset=",0,,0">
                  <w:txbxContent>
                    <w:p w14:paraId="53F99EC7" w14:textId="77777777" w:rsidR="00D71B0A" w:rsidRPr="003C3828" w:rsidRDefault="00D71B0A" w:rsidP="00D33309">
                      <w:pPr>
                        <w:pStyle w:val="Heading1"/>
                        <w:rPr>
                          <w:rFonts w:ascii="Calibri" w:hAnsi="Calibri"/>
                        </w:rPr>
                      </w:pPr>
                      <w:r w:rsidRPr="003C3828">
                        <w:rPr>
                          <w:rFonts w:ascii="Calibri" w:hAnsi="Calibri"/>
                        </w:rPr>
                        <w:t xml:space="preserve">Yoga In Action: Finding your purpose and living it both </w:t>
                      </w:r>
                      <w:proofErr w:type="gramStart"/>
                      <w:r w:rsidRPr="003C3828">
                        <w:rPr>
                          <w:rFonts w:ascii="Calibri" w:hAnsi="Calibri"/>
                        </w:rPr>
                        <w:t>On</w:t>
                      </w:r>
                      <w:proofErr w:type="gramEnd"/>
                      <w:r w:rsidRPr="003C3828">
                        <w:rPr>
                          <w:rFonts w:ascii="Calibri" w:hAnsi="Calibri"/>
                        </w:rPr>
                        <w:t xml:space="preserve"> and OFF the Mat</w:t>
                      </w:r>
                    </w:p>
                    <w:p w14:paraId="2A4D1521" w14:textId="77777777" w:rsidR="00D71B0A" w:rsidRPr="003C3828" w:rsidRDefault="00D71B0A" w:rsidP="00D33309">
                      <w:pPr>
                        <w:pStyle w:val="Heading1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4D8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5BA7EB" wp14:editId="4B45867C">
                <wp:simplePos x="0" y="0"/>
                <wp:positionH relativeFrom="page">
                  <wp:posOffset>701040</wp:posOffset>
                </wp:positionH>
                <wp:positionV relativeFrom="page">
                  <wp:posOffset>127000</wp:posOffset>
                </wp:positionV>
                <wp:extent cx="6400800" cy="431800"/>
                <wp:effectExtent l="0" t="0" r="0" b="0"/>
                <wp:wrapTight wrapText="bothSides">
                  <wp:wrapPolygon edited="0">
                    <wp:start x="86" y="0"/>
                    <wp:lineTo x="86" y="20329"/>
                    <wp:lineTo x="21429" y="20329"/>
                    <wp:lineTo x="21429" y="0"/>
                    <wp:lineTo x="86" y="0"/>
                  </wp:wrapPolygon>
                </wp:wrapTight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ED7137" w14:textId="77777777" w:rsidR="00D71B0A" w:rsidRPr="003C3828" w:rsidRDefault="00D71B0A" w:rsidP="00D33309">
                            <w:pPr>
                              <w:pStyle w:val="Heading1"/>
                              <w:rPr>
                                <w:rFonts w:ascii="Calibri" w:hAnsi="Calibri"/>
                                <w:i/>
                              </w:rPr>
                            </w:pPr>
                            <w:r w:rsidRPr="003C3828">
                              <w:rPr>
                                <w:rFonts w:ascii="Calibri" w:hAnsi="Calibri"/>
                                <w:i/>
                              </w:rPr>
                              <w:t>LanahLink Social Impact Solutions presents….</w:t>
                            </w:r>
                          </w:p>
                          <w:p w14:paraId="651D2AD0" w14:textId="77777777" w:rsidR="00D71B0A" w:rsidRDefault="00D71B0A" w:rsidP="00D33309">
                            <w:pPr>
                              <w:pStyle w:val="Heading1"/>
                            </w:pPr>
                          </w:p>
                          <w:p w14:paraId="2B00539E" w14:textId="77777777" w:rsidR="00D71B0A" w:rsidRDefault="00D71B0A" w:rsidP="00D33309">
                            <w:pPr>
                              <w:pStyle w:val="Heading1"/>
                            </w:pPr>
                          </w:p>
                          <w:p w14:paraId="46949702" w14:textId="77777777" w:rsidR="00D71B0A" w:rsidRDefault="00D71B0A" w:rsidP="00D33309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position:absolute;margin-left:55.2pt;margin-top:10pt;width:7in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" filled="f" stroked="f">
                <v:textbox inset=",0,,0">
                  <w:txbxContent>
                    <w:p w14:paraId="39ED7137" w14:textId="77777777" w:rsidR="00D71B0A" w:rsidRPr="003C3828" w:rsidRDefault="00D71B0A" w:rsidP="00D33309">
                      <w:pPr>
                        <w:pStyle w:val="Heading1"/>
                        <w:rPr>
                          <w:rFonts w:ascii="Calibri" w:hAnsi="Calibri"/>
                          <w:i/>
                        </w:rPr>
                      </w:pPr>
                      <w:r w:rsidRPr="003C3828">
                        <w:rPr>
                          <w:rFonts w:ascii="Calibri" w:hAnsi="Calibri"/>
                          <w:i/>
                        </w:rPr>
                        <w:t>LanahLink Social Impact Solutions presents….</w:t>
                      </w:r>
                    </w:p>
                    <w:p w14:paraId="651D2AD0" w14:textId="77777777" w:rsidR="00D71B0A" w:rsidRDefault="00D71B0A" w:rsidP="00D33309">
                      <w:pPr>
                        <w:pStyle w:val="Heading1"/>
                      </w:pPr>
                    </w:p>
                    <w:p w14:paraId="2B00539E" w14:textId="77777777" w:rsidR="00D71B0A" w:rsidRDefault="00D71B0A" w:rsidP="00D33309">
                      <w:pPr>
                        <w:pStyle w:val="Heading1"/>
                      </w:pPr>
                    </w:p>
                    <w:p w14:paraId="46949702" w14:textId="77777777" w:rsidR="00D71B0A" w:rsidRDefault="00D71B0A" w:rsidP="00D33309">
                      <w:pPr>
                        <w:pStyle w:val="Heading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00835" w:rsidRPr="00500835">
        <w:rPr>
          <w:noProof/>
        </w:rPr>
        <w:t xml:space="preserve">  </w:t>
      </w:r>
    </w:p>
    <w:sectPr w:rsidR="00D33309" w:rsidSect="00D33309">
      <w:headerReference w:type="default" r:id="rId20"/>
      <w:pgSz w:w="12240" w:h="15840"/>
      <w:pgMar w:top="720" w:right="432" w:bottom="720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414C2" w14:textId="77777777" w:rsidR="00FF1949" w:rsidRDefault="00FF1949">
      <w:r>
        <w:separator/>
      </w:r>
    </w:p>
  </w:endnote>
  <w:endnote w:type="continuationSeparator" w:id="0">
    <w:p w14:paraId="65FA1331" w14:textId="77777777" w:rsidR="00FF1949" w:rsidRDefault="00FF1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325EC" w14:textId="77777777" w:rsidR="00FF1949" w:rsidRDefault="00FF1949">
      <w:r>
        <w:separator/>
      </w:r>
    </w:p>
  </w:footnote>
  <w:footnote w:type="continuationSeparator" w:id="0">
    <w:p w14:paraId="4B72FD11" w14:textId="77777777" w:rsidR="00FF1949" w:rsidRDefault="00FF19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9A2D" w14:textId="77777777" w:rsidR="00D71B0A" w:rsidRDefault="00D71B0A">
    <w:pPr>
      <w:pStyle w:val="Header"/>
    </w:pPr>
    <w:r w:rsidRPr="00CF606B">
      <w:rPr>
        <w:noProof/>
      </w:rPr>
      <mc:AlternateContent>
        <mc:Choice Requires="wps">
          <w:drawing>
            <wp:anchor distT="0" distB="0" distL="114300" distR="114300" simplePos="0" relativeHeight="251661314" behindDoc="0" locked="1" layoutInCell="1" allowOverlap="1" wp14:anchorId="25B6BCB5" wp14:editId="6E7226B8">
              <wp:simplePos x="5486400" y="8229600"/>
              <wp:positionH relativeFrom="page">
                <wp:posOffset>274320</wp:posOffset>
              </wp:positionH>
              <wp:positionV relativeFrom="page">
                <wp:posOffset>457200</wp:posOffset>
              </wp:positionV>
              <wp:extent cx="7223760" cy="9144000"/>
              <wp:effectExtent l="25400" t="25400" r="15240" b="25400"/>
              <wp:wrapTight wrapText="bothSides">
                <wp:wrapPolygon edited="0">
                  <wp:start x="-76" y="-60"/>
                  <wp:lineTo x="-76" y="21600"/>
                  <wp:lineTo x="21570" y="21600"/>
                  <wp:lineTo x="21570" y="-60"/>
                  <wp:lineTo x="-76" y="-60"/>
                </wp:wrapPolygon>
              </wp:wrapTight>
              <wp:docPr id="1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223760" cy="914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100000">
                            <a:schemeClr val="accent1"/>
                          </a:gs>
                          <a:gs pos="38000">
                            <a:schemeClr val="accent2">
                              <a:lumMod val="20000"/>
                              <a:lumOff val="8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1.6pt;margin-top:36pt;width:568.8pt;height:10in;z-index:251661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" fillcolor="white [3212]" strokecolor="#cae5c8 [3044]">
              <v:fill color2="#daedd8 [3204]" rotate="t" focusposition=".5,.5" focussize="" colors="0 white;24904f #edf2ea;1 #daedd8" focus="100%" type="gradientRadial"/>
              <v:path arrowok="t"/>
              <o:lock v:ext="edit" aspectratio="t"/>
              <w10:wrap type="tight"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C445F2D" wp14:editId="5603FE6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53659" cy="768293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2" name="Picture 0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659" cy="768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pStyle w:val="Sub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9114287"/>
    <w:multiLevelType w:val="hybridMultilevel"/>
    <w:tmpl w:val="11D21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D33309"/>
    <w:rsid w:val="00157330"/>
    <w:rsid w:val="001F5124"/>
    <w:rsid w:val="00243A11"/>
    <w:rsid w:val="002C4D86"/>
    <w:rsid w:val="00361EBB"/>
    <w:rsid w:val="00385445"/>
    <w:rsid w:val="003C3828"/>
    <w:rsid w:val="00454147"/>
    <w:rsid w:val="004E280B"/>
    <w:rsid w:val="00500835"/>
    <w:rsid w:val="0054038D"/>
    <w:rsid w:val="00942891"/>
    <w:rsid w:val="009871F2"/>
    <w:rsid w:val="00AA51B2"/>
    <w:rsid w:val="00B14903"/>
    <w:rsid w:val="00B62C32"/>
    <w:rsid w:val="00C007DA"/>
    <w:rsid w:val="00C7272E"/>
    <w:rsid w:val="00CF606B"/>
    <w:rsid w:val="00D33309"/>
    <w:rsid w:val="00D71B0A"/>
    <w:rsid w:val="00E00331"/>
    <w:rsid w:val="00E56C92"/>
    <w:rsid w:val="00F35B3A"/>
    <w:rsid w:val="00FF19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5690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6E91A3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6E91A3" w:themeColor="text2"/>
    </w:rPr>
  </w:style>
  <w:style w:type="character" w:styleId="Hyperlink">
    <w:name w:val="Hyperlink"/>
    <w:basedOn w:val="DefaultParagraphFont"/>
    <w:uiPriority w:val="99"/>
    <w:unhideWhenUsed/>
    <w:rsid w:val="002C4D86"/>
    <w:rPr>
      <w:color w:val="5D1C5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280B"/>
    <w:rPr>
      <w:color w:val="A98143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6E91A3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6E91A3" w:themeColor="text2"/>
    </w:rPr>
  </w:style>
  <w:style w:type="character" w:styleId="Hyperlink">
    <w:name w:val="Hyperlink"/>
    <w:basedOn w:val="DefaultParagraphFont"/>
    <w:uiPriority w:val="99"/>
    <w:unhideWhenUsed/>
    <w:rsid w:val="002C4D86"/>
    <w:rPr>
      <w:color w:val="5D1C5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280B"/>
    <w:rPr>
      <w:color w:val="A9814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mailto:Lanah@LanahLInk.com" TargetMode="External"/><Relationship Id="rId18" Type="http://schemas.openxmlformats.org/officeDocument/2006/relationships/hyperlink" Target="mailto:Lanah@LanahLInk.com" TargetMode="External"/><Relationship Id="rId19" Type="http://schemas.openxmlformats.org/officeDocument/2006/relationships/image" Target="media/image1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Gallery%20Poster.dotx" TargetMode="External"/></Relationships>
</file>

<file path=word/theme/theme1.xml><?xml version="1.0" encoding="utf-8"?>
<a:theme xmlns:a="http://schemas.openxmlformats.org/drawingml/2006/main" name="Office Theme">
  <a:themeElements>
    <a:clrScheme name="Gallery Poster">
      <a:dk1>
        <a:sysClr val="windowText" lastClr="000000"/>
      </a:dk1>
      <a:lt1>
        <a:sysClr val="window" lastClr="FFFFFF"/>
      </a:lt1>
      <a:dk2>
        <a:srgbClr val="6E91A3"/>
      </a:dk2>
      <a:lt2>
        <a:srgbClr val="58595B"/>
      </a:lt2>
      <a:accent1>
        <a:srgbClr val="DAEDD8"/>
      </a:accent1>
      <a:accent2>
        <a:srgbClr val="A4BF96"/>
      </a:accent2>
      <a:accent3>
        <a:srgbClr val="BE9766"/>
      </a:accent3>
      <a:accent4>
        <a:srgbClr val="DF914F"/>
      </a:accent4>
      <a:accent5>
        <a:srgbClr val="B96155"/>
      </a:accent5>
      <a:accent6>
        <a:srgbClr val="6F4C52"/>
      </a:accent6>
      <a:hlink>
        <a:srgbClr val="5D1C56"/>
      </a:hlink>
      <a:folHlink>
        <a:srgbClr val="A98143"/>
      </a:folHlink>
    </a:clrScheme>
    <a:fontScheme name="Gallery Poster">
      <a:majorFont>
        <a:latin typeface="Garamond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Gallery Poster.dotx</Template>
  <TotalTime>3</TotalTime>
  <Pages>1</Pages>
  <Words>2</Words>
  <Characters>13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Lanah Hake</dc:creator>
  <cp:keywords/>
  <dc:description/>
  <cp:lastModifiedBy>Lanah Hake</cp:lastModifiedBy>
  <cp:revision>2</cp:revision>
  <cp:lastPrinted>2013-02-20T21:27:00Z</cp:lastPrinted>
  <dcterms:created xsi:type="dcterms:W3CDTF">2013-02-20T21:33:00Z</dcterms:created>
  <dcterms:modified xsi:type="dcterms:W3CDTF">2013-02-20T21:33:00Z</dcterms:modified>
  <cp:category/>
</cp:coreProperties>
</file>